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300FA" w14:textId="74C0E468" w:rsidR="00592DE9" w:rsidRDefault="003E427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5631DA02" wp14:editId="16C09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5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15119985"/>
                        </a:xfrm>
                        <a:prstGeom prst="rect">
                          <a:avLst/>
                        </a:prstGeom>
                        <a:solidFill>
                          <a:srgbClr val="55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9435B" id="Rectangle 57" o:spid="_x0000_s1026" style="position:absolute;margin-left:0;margin-top:0;width:841.9pt;height:1190.5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" fillcolor="#55c2b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 wp14:anchorId="51856AEC" wp14:editId="489881DF">
                <wp:simplePos x="0" y="0"/>
                <wp:positionH relativeFrom="page">
                  <wp:posOffset>360045</wp:posOffset>
                </wp:positionH>
                <wp:positionV relativeFrom="page">
                  <wp:posOffset>0</wp:posOffset>
                </wp:positionV>
                <wp:extent cx="10332085" cy="14867890"/>
                <wp:effectExtent l="0" t="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2085" cy="14867890"/>
                          <a:chOff x="567" y="0"/>
                          <a:chExt cx="16271" cy="23414"/>
                        </a:xfrm>
                      </wpg:grpSpPr>
                      <wps:wsp>
                        <wps:cNvPr id="25" name="Freeform 56"/>
                        <wps:cNvSpPr>
                          <a:spLocks/>
                        </wps:cNvSpPr>
                        <wps:spPr bwMode="auto">
                          <a:xfrm>
                            <a:off x="675" y="0"/>
                            <a:ext cx="15487" cy="9576"/>
                          </a:xfrm>
                          <a:custGeom>
                            <a:avLst/>
                            <a:gdLst>
                              <a:gd name="T0" fmla="+- 0 764 676"/>
                              <a:gd name="T1" fmla="*/ T0 w 15487"/>
                              <a:gd name="T2" fmla="*/ 0 h 9576"/>
                              <a:gd name="T3" fmla="+- 0 736 676"/>
                              <a:gd name="T4" fmla="*/ T3 w 15487"/>
                              <a:gd name="T5" fmla="*/ 121 h 9576"/>
                              <a:gd name="T6" fmla="+- 0 710 676"/>
                              <a:gd name="T7" fmla="*/ T6 w 15487"/>
                              <a:gd name="T8" fmla="*/ 266 h 9576"/>
                              <a:gd name="T9" fmla="+- 0 691 676"/>
                              <a:gd name="T10" fmla="*/ T9 w 15487"/>
                              <a:gd name="T11" fmla="*/ 414 h 9576"/>
                              <a:gd name="T12" fmla="+- 0 679 676"/>
                              <a:gd name="T13" fmla="*/ T12 w 15487"/>
                              <a:gd name="T14" fmla="*/ 564 h 9576"/>
                              <a:gd name="T15" fmla="+- 0 676 676"/>
                              <a:gd name="T16" fmla="*/ T15 w 15487"/>
                              <a:gd name="T17" fmla="*/ 716 h 9576"/>
                              <a:gd name="T18" fmla="+- 0 4791 676"/>
                              <a:gd name="T19" fmla="*/ T18 w 15487"/>
                              <a:gd name="T20" fmla="*/ 7405 h 9576"/>
                              <a:gd name="T21" fmla="+- 0 13267 676"/>
                              <a:gd name="T22" fmla="*/ T21 w 15487"/>
                              <a:gd name="T23" fmla="*/ 7404 h 9576"/>
                              <a:gd name="T24" fmla="+- 0 13419 676"/>
                              <a:gd name="T25" fmla="*/ T24 w 15487"/>
                              <a:gd name="T26" fmla="*/ 7397 h 9576"/>
                              <a:gd name="T27" fmla="+- 0 13569 676"/>
                              <a:gd name="T28" fmla="*/ T27 w 15487"/>
                              <a:gd name="T29" fmla="*/ 7381 h 9576"/>
                              <a:gd name="T30" fmla="+- 0 13716 676"/>
                              <a:gd name="T31" fmla="*/ T30 w 15487"/>
                              <a:gd name="T32" fmla="*/ 7359 h 9576"/>
                              <a:gd name="T33" fmla="+- 0 13861 676"/>
                              <a:gd name="T34" fmla="*/ T33 w 15487"/>
                              <a:gd name="T35" fmla="*/ 7329 h 9576"/>
                              <a:gd name="T36" fmla="+- 0 14004 676"/>
                              <a:gd name="T37" fmla="*/ T36 w 15487"/>
                              <a:gd name="T38" fmla="*/ 7293 h 9576"/>
                              <a:gd name="T39" fmla="+- 0 14143 676"/>
                              <a:gd name="T40" fmla="*/ T39 w 15487"/>
                              <a:gd name="T41" fmla="*/ 7250 h 9576"/>
                              <a:gd name="T42" fmla="+- 0 14280 676"/>
                              <a:gd name="T43" fmla="*/ T42 w 15487"/>
                              <a:gd name="T44" fmla="*/ 7200 h 9576"/>
                              <a:gd name="T45" fmla="+- 0 14413 676"/>
                              <a:gd name="T46" fmla="*/ T45 w 15487"/>
                              <a:gd name="T47" fmla="*/ 7144 h 9576"/>
                              <a:gd name="T48" fmla="+- 0 14543 676"/>
                              <a:gd name="T49" fmla="*/ T48 w 15487"/>
                              <a:gd name="T50" fmla="*/ 7082 h 9576"/>
                              <a:gd name="T51" fmla="+- 0 14669 676"/>
                              <a:gd name="T52" fmla="*/ T51 w 15487"/>
                              <a:gd name="T53" fmla="*/ 7014 h 9576"/>
                              <a:gd name="T54" fmla="+- 0 14792 676"/>
                              <a:gd name="T55" fmla="*/ T54 w 15487"/>
                              <a:gd name="T56" fmla="*/ 6940 h 9576"/>
                              <a:gd name="T57" fmla="+- 0 14911 676"/>
                              <a:gd name="T58" fmla="*/ T57 w 15487"/>
                              <a:gd name="T59" fmla="*/ 6860 h 9576"/>
                              <a:gd name="T60" fmla="+- 0 15025 676"/>
                              <a:gd name="T61" fmla="*/ T60 w 15487"/>
                              <a:gd name="T62" fmla="*/ 6775 h 9576"/>
                              <a:gd name="T63" fmla="+- 0 15135 676"/>
                              <a:gd name="T64" fmla="*/ T63 w 15487"/>
                              <a:gd name="T65" fmla="*/ 6684 h 9576"/>
                              <a:gd name="T66" fmla="+- 0 15241 676"/>
                              <a:gd name="T67" fmla="*/ T66 w 15487"/>
                              <a:gd name="T68" fmla="*/ 6589 h 9576"/>
                              <a:gd name="T69" fmla="+- 0 15341 676"/>
                              <a:gd name="T70" fmla="*/ T69 w 15487"/>
                              <a:gd name="T71" fmla="*/ 6489 h 9576"/>
                              <a:gd name="T72" fmla="+- 0 15437 676"/>
                              <a:gd name="T73" fmla="*/ T72 w 15487"/>
                              <a:gd name="T74" fmla="*/ 6384 h 9576"/>
                              <a:gd name="T75" fmla="+- 0 15528 676"/>
                              <a:gd name="T76" fmla="*/ T75 w 15487"/>
                              <a:gd name="T77" fmla="*/ 6274 h 9576"/>
                              <a:gd name="T78" fmla="+- 0 15614 676"/>
                              <a:gd name="T79" fmla="*/ T78 w 15487"/>
                              <a:gd name="T80" fmla="*/ 6160 h 9576"/>
                              <a:gd name="T81" fmla="+- 0 15694 676"/>
                              <a:gd name="T82" fmla="*/ T81 w 15487"/>
                              <a:gd name="T83" fmla="*/ 6043 h 9576"/>
                              <a:gd name="T84" fmla="+- 0 15768 676"/>
                              <a:gd name="T85" fmla="*/ T84 w 15487"/>
                              <a:gd name="T86" fmla="*/ 5921 h 9576"/>
                              <a:gd name="T87" fmla="+- 0 15837 676"/>
                              <a:gd name="T88" fmla="*/ T87 w 15487"/>
                              <a:gd name="T89" fmla="*/ 5795 h 9576"/>
                              <a:gd name="T90" fmla="+- 0 15900 676"/>
                              <a:gd name="T91" fmla="*/ T90 w 15487"/>
                              <a:gd name="T92" fmla="*/ 5666 h 9576"/>
                              <a:gd name="T93" fmla="+- 0 15956 676"/>
                              <a:gd name="T94" fmla="*/ T93 w 15487"/>
                              <a:gd name="T95" fmla="*/ 5533 h 9576"/>
                              <a:gd name="T96" fmla="+- 0 16006 676"/>
                              <a:gd name="T97" fmla="*/ T96 w 15487"/>
                              <a:gd name="T98" fmla="*/ 5397 h 9576"/>
                              <a:gd name="T99" fmla="+- 0 16049 676"/>
                              <a:gd name="T100" fmla="*/ T99 w 15487"/>
                              <a:gd name="T101" fmla="*/ 5259 h 9576"/>
                              <a:gd name="T102" fmla="+- 0 16086 676"/>
                              <a:gd name="T103" fmla="*/ T102 w 15487"/>
                              <a:gd name="T104" fmla="*/ 5117 h 9576"/>
                              <a:gd name="T105" fmla="+- 0 16116 676"/>
                              <a:gd name="T106" fmla="*/ T105 w 15487"/>
                              <a:gd name="T107" fmla="*/ 4973 h 9576"/>
                              <a:gd name="T108" fmla="+- 0 16138 676"/>
                              <a:gd name="T109" fmla="*/ T108 w 15487"/>
                              <a:gd name="T110" fmla="*/ 4826 h 9576"/>
                              <a:gd name="T111" fmla="+- 0 16154 676"/>
                              <a:gd name="T112" fmla="*/ T111 w 15487"/>
                              <a:gd name="T113" fmla="*/ 4677 h 9576"/>
                              <a:gd name="T114" fmla="+- 0 16161 676"/>
                              <a:gd name="T115" fmla="*/ T114 w 15487"/>
                              <a:gd name="T116" fmla="*/ 4526 h 9576"/>
                              <a:gd name="T117" fmla="+- 0 16162 676"/>
                              <a:gd name="T118" fmla="*/ T117 w 15487"/>
                              <a:gd name="T119" fmla="*/ 716 h 9576"/>
                              <a:gd name="T120" fmla="+- 0 16158 676"/>
                              <a:gd name="T121" fmla="*/ T120 w 15487"/>
                              <a:gd name="T122" fmla="*/ 564 h 9576"/>
                              <a:gd name="T123" fmla="+- 0 16147 676"/>
                              <a:gd name="T124" fmla="*/ T123 w 15487"/>
                              <a:gd name="T125" fmla="*/ 414 h 9576"/>
                              <a:gd name="T126" fmla="+- 0 16128 676"/>
                              <a:gd name="T127" fmla="*/ T126 w 15487"/>
                              <a:gd name="T128" fmla="*/ 266 h 9576"/>
                              <a:gd name="T129" fmla="+- 0 16102 676"/>
                              <a:gd name="T130" fmla="*/ T129 w 15487"/>
                              <a:gd name="T131" fmla="*/ 121 h 9576"/>
                              <a:gd name="T132" fmla="+- 0 16074 676"/>
                              <a:gd name="T133" fmla="*/ T132 w 15487"/>
                              <a:gd name="T134" fmla="*/ 0 h 957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15487" h="9576">
                                <a:moveTo>
                                  <a:pt x="15398" y="0"/>
                                </a:moveTo>
                                <a:lnTo>
                                  <a:pt x="88" y="0"/>
                                </a:lnTo>
                                <a:lnTo>
                                  <a:pt x="76" y="49"/>
                                </a:lnTo>
                                <a:lnTo>
                                  <a:pt x="60" y="121"/>
                                </a:lnTo>
                                <a:lnTo>
                                  <a:pt x="46" y="193"/>
                                </a:lnTo>
                                <a:lnTo>
                                  <a:pt x="34" y="266"/>
                                </a:lnTo>
                                <a:lnTo>
                                  <a:pt x="23" y="340"/>
                                </a:lnTo>
                                <a:lnTo>
                                  <a:pt x="15" y="414"/>
                                </a:lnTo>
                                <a:lnTo>
                                  <a:pt x="8" y="489"/>
                                </a:lnTo>
                                <a:lnTo>
                                  <a:pt x="3" y="564"/>
                                </a:lnTo>
                                <a:lnTo>
                                  <a:pt x="1" y="640"/>
                                </a:lnTo>
                                <a:lnTo>
                                  <a:pt x="0" y="716"/>
                                </a:lnTo>
                                <a:lnTo>
                                  <a:pt x="0" y="9576"/>
                                </a:lnTo>
                                <a:lnTo>
                                  <a:pt x="4115" y="7405"/>
                                </a:lnTo>
                                <a:lnTo>
                                  <a:pt x="12514" y="7405"/>
                                </a:lnTo>
                                <a:lnTo>
                                  <a:pt x="12591" y="7404"/>
                                </a:lnTo>
                                <a:lnTo>
                                  <a:pt x="12667" y="7401"/>
                                </a:lnTo>
                                <a:lnTo>
                                  <a:pt x="12743" y="7397"/>
                                </a:lnTo>
                                <a:lnTo>
                                  <a:pt x="12818" y="7390"/>
                                </a:lnTo>
                                <a:lnTo>
                                  <a:pt x="12893" y="7381"/>
                                </a:lnTo>
                                <a:lnTo>
                                  <a:pt x="12967" y="7371"/>
                                </a:lnTo>
                                <a:lnTo>
                                  <a:pt x="13040" y="7359"/>
                                </a:lnTo>
                                <a:lnTo>
                                  <a:pt x="13113" y="7345"/>
                                </a:lnTo>
                                <a:lnTo>
                                  <a:pt x="13185" y="7329"/>
                                </a:lnTo>
                                <a:lnTo>
                                  <a:pt x="13257" y="7312"/>
                                </a:lnTo>
                                <a:lnTo>
                                  <a:pt x="13328" y="7293"/>
                                </a:lnTo>
                                <a:lnTo>
                                  <a:pt x="13398" y="7272"/>
                                </a:lnTo>
                                <a:lnTo>
                                  <a:pt x="13467" y="7250"/>
                                </a:lnTo>
                                <a:lnTo>
                                  <a:pt x="13536" y="7226"/>
                                </a:lnTo>
                                <a:lnTo>
                                  <a:pt x="13604" y="7200"/>
                                </a:lnTo>
                                <a:lnTo>
                                  <a:pt x="13671" y="7173"/>
                                </a:lnTo>
                                <a:lnTo>
                                  <a:pt x="13737" y="7144"/>
                                </a:lnTo>
                                <a:lnTo>
                                  <a:pt x="13803" y="7114"/>
                                </a:lnTo>
                                <a:lnTo>
                                  <a:pt x="13867" y="7082"/>
                                </a:lnTo>
                                <a:lnTo>
                                  <a:pt x="13931" y="7048"/>
                                </a:lnTo>
                                <a:lnTo>
                                  <a:pt x="13993" y="7014"/>
                                </a:lnTo>
                                <a:lnTo>
                                  <a:pt x="14055" y="6977"/>
                                </a:lnTo>
                                <a:lnTo>
                                  <a:pt x="14116" y="6940"/>
                                </a:lnTo>
                                <a:lnTo>
                                  <a:pt x="14176" y="6900"/>
                                </a:lnTo>
                                <a:lnTo>
                                  <a:pt x="14235" y="6860"/>
                                </a:lnTo>
                                <a:lnTo>
                                  <a:pt x="14292" y="6818"/>
                                </a:lnTo>
                                <a:lnTo>
                                  <a:pt x="14349" y="6775"/>
                                </a:lnTo>
                                <a:lnTo>
                                  <a:pt x="14405" y="6730"/>
                                </a:lnTo>
                                <a:lnTo>
                                  <a:pt x="14459" y="6684"/>
                                </a:lnTo>
                                <a:lnTo>
                                  <a:pt x="14512" y="6637"/>
                                </a:lnTo>
                                <a:lnTo>
                                  <a:pt x="14565" y="6589"/>
                                </a:lnTo>
                                <a:lnTo>
                                  <a:pt x="14616" y="6539"/>
                                </a:lnTo>
                                <a:lnTo>
                                  <a:pt x="14665" y="6489"/>
                                </a:lnTo>
                                <a:lnTo>
                                  <a:pt x="14714" y="6437"/>
                                </a:lnTo>
                                <a:lnTo>
                                  <a:pt x="14761" y="6384"/>
                                </a:lnTo>
                                <a:lnTo>
                                  <a:pt x="14807" y="6330"/>
                                </a:lnTo>
                                <a:lnTo>
                                  <a:pt x="14852" y="6274"/>
                                </a:lnTo>
                                <a:lnTo>
                                  <a:pt x="14896" y="6218"/>
                                </a:lnTo>
                                <a:lnTo>
                                  <a:pt x="14938" y="6160"/>
                                </a:lnTo>
                                <a:lnTo>
                                  <a:pt x="14979" y="6102"/>
                                </a:lnTo>
                                <a:lnTo>
                                  <a:pt x="15018" y="6043"/>
                                </a:lnTo>
                                <a:lnTo>
                                  <a:pt x="15056" y="5982"/>
                                </a:lnTo>
                                <a:lnTo>
                                  <a:pt x="15092" y="5921"/>
                                </a:lnTo>
                                <a:lnTo>
                                  <a:pt x="15127" y="5858"/>
                                </a:lnTo>
                                <a:lnTo>
                                  <a:pt x="15161" y="5795"/>
                                </a:lnTo>
                                <a:lnTo>
                                  <a:pt x="15193" y="5731"/>
                                </a:lnTo>
                                <a:lnTo>
                                  <a:pt x="15224" y="5666"/>
                                </a:lnTo>
                                <a:lnTo>
                                  <a:pt x="15253" y="5600"/>
                                </a:lnTo>
                                <a:lnTo>
                                  <a:pt x="15280" y="5533"/>
                                </a:lnTo>
                                <a:lnTo>
                                  <a:pt x="15306" y="5466"/>
                                </a:lnTo>
                                <a:lnTo>
                                  <a:pt x="15330" y="5397"/>
                                </a:lnTo>
                                <a:lnTo>
                                  <a:pt x="15353" y="5328"/>
                                </a:lnTo>
                                <a:lnTo>
                                  <a:pt x="15373" y="5259"/>
                                </a:lnTo>
                                <a:lnTo>
                                  <a:pt x="15393" y="5188"/>
                                </a:lnTo>
                                <a:lnTo>
                                  <a:pt x="15410" y="5117"/>
                                </a:lnTo>
                                <a:lnTo>
                                  <a:pt x="15426" y="5045"/>
                                </a:lnTo>
                                <a:lnTo>
                                  <a:pt x="15440" y="4973"/>
                                </a:lnTo>
                                <a:lnTo>
                                  <a:pt x="15452" y="4900"/>
                                </a:lnTo>
                                <a:lnTo>
                                  <a:pt x="15462" y="4826"/>
                                </a:lnTo>
                                <a:lnTo>
                                  <a:pt x="15471" y="4752"/>
                                </a:lnTo>
                                <a:lnTo>
                                  <a:pt x="15478" y="4677"/>
                                </a:lnTo>
                                <a:lnTo>
                                  <a:pt x="15482" y="4602"/>
                                </a:lnTo>
                                <a:lnTo>
                                  <a:pt x="15485" y="4526"/>
                                </a:lnTo>
                                <a:lnTo>
                                  <a:pt x="15486" y="4450"/>
                                </a:lnTo>
                                <a:lnTo>
                                  <a:pt x="15486" y="716"/>
                                </a:lnTo>
                                <a:lnTo>
                                  <a:pt x="15485" y="640"/>
                                </a:lnTo>
                                <a:lnTo>
                                  <a:pt x="15482" y="564"/>
                                </a:lnTo>
                                <a:lnTo>
                                  <a:pt x="15478" y="489"/>
                                </a:lnTo>
                                <a:lnTo>
                                  <a:pt x="15471" y="414"/>
                                </a:lnTo>
                                <a:lnTo>
                                  <a:pt x="15462" y="340"/>
                                </a:lnTo>
                                <a:lnTo>
                                  <a:pt x="15452" y="266"/>
                                </a:lnTo>
                                <a:lnTo>
                                  <a:pt x="15440" y="193"/>
                                </a:lnTo>
                                <a:lnTo>
                                  <a:pt x="15426" y="121"/>
                                </a:lnTo>
                                <a:lnTo>
                                  <a:pt x="15410" y="49"/>
                                </a:lnTo>
                                <a:lnTo>
                                  <a:pt x="15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6407"/>
                            <a:ext cx="10432" cy="1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5874"/>
                            <a:ext cx="7235" cy="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53"/>
                        <wps:cNvSpPr>
                          <a:spLocks/>
                        </wps:cNvSpPr>
                        <wps:spPr bwMode="auto">
                          <a:xfrm>
                            <a:off x="5932" y="1423"/>
                            <a:ext cx="1329" cy="1014"/>
                          </a:xfrm>
                          <a:custGeom>
                            <a:avLst/>
                            <a:gdLst>
                              <a:gd name="T0" fmla="+- 0 7006 5933"/>
                              <a:gd name="T1" fmla="*/ T0 w 1329"/>
                              <a:gd name="T2" fmla="+- 0 1424 1424"/>
                              <a:gd name="T3" fmla="*/ 1424 h 1014"/>
                              <a:gd name="T4" fmla="+- 0 6188 5933"/>
                              <a:gd name="T5" fmla="*/ T4 w 1329"/>
                              <a:gd name="T6" fmla="+- 0 1424 1424"/>
                              <a:gd name="T7" fmla="*/ 1424 h 1014"/>
                              <a:gd name="T8" fmla="+- 0 6120 5933"/>
                              <a:gd name="T9" fmla="*/ T8 w 1329"/>
                              <a:gd name="T10" fmla="+- 0 1433 1424"/>
                              <a:gd name="T11" fmla="*/ 1433 h 1014"/>
                              <a:gd name="T12" fmla="+- 0 6059 5933"/>
                              <a:gd name="T13" fmla="*/ T12 w 1329"/>
                              <a:gd name="T14" fmla="+- 0 1458 1424"/>
                              <a:gd name="T15" fmla="*/ 1458 h 1014"/>
                              <a:gd name="T16" fmla="+- 0 6007 5933"/>
                              <a:gd name="T17" fmla="*/ T16 w 1329"/>
                              <a:gd name="T18" fmla="+- 0 1498 1424"/>
                              <a:gd name="T19" fmla="*/ 1498 h 1014"/>
                              <a:gd name="T20" fmla="+- 0 5967 5933"/>
                              <a:gd name="T21" fmla="*/ T20 w 1329"/>
                              <a:gd name="T22" fmla="+- 0 1549 1424"/>
                              <a:gd name="T23" fmla="*/ 1549 h 1014"/>
                              <a:gd name="T24" fmla="+- 0 5942 5933"/>
                              <a:gd name="T25" fmla="*/ T24 w 1329"/>
                              <a:gd name="T26" fmla="+- 0 1610 1424"/>
                              <a:gd name="T27" fmla="*/ 1610 h 1014"/>
                              <a:gd name="T28" fmla="+- 0 5933 5933"/>
                              <a:gd name="T29" fmla="*/ T28 w 1329"/>
                              <a:gd name="T30" fmla="+- 0 1677 1424"/>
                              <a:gd name="T31" fmla="*/ 1677 h 1014"/>
                              <a:gd name="T32" fmla="+- 0 5933 5933"/>
                              <a:gd name="T33" fmla="*/ T32 w 1329"/>
                              <a:gd name="T34" fmla="+- 0 2437 1424"/>
                              <a:gd name="T35" fmla="*/ 2437 h 1014"/>
                              <a:gd name="T36" fmla="+- 0 6286 5933"/>
                              <a:gd name="T37" fmla="*/ T36 w 1329"/>
                              <a:gd name="T38" fmla="+- 0 2251 1424"/>
                              <a:gd name="T39" fmla="*/ 2251 h 1014"/>
                              <a:gd name="T40" fmla="+- 0 7006 5933"/>
                              <a:gd name="T41" fmla="*/ T40 w 1329"/>
                              <a:gd name="T42" fmla="+- 0 2251 1424"/>
                              <a:gd name="T43" fmla="*/ 2251 h 1014"/>
                              <a:gd name="T44" fmla="+- 0 7074 5933"/>
                              <a:gd name="T45" fmla="*/ T44 w 1329"/>
                              <a:gd name="T46" fmla="+- 0 2242 1424"/>
                              <a:gd name="T47" fmla="*/ 2242 h 1014"/>
                              <a:gd name="T48" fmla="+- 0 7135 5933"/>
                              <a:gd name="T49" fmla="*/ T48 w 1329"/>
                              <a:gd name="T50" fmla="+- 0 2216 1424"/>
                              <a:gd name="T51" fmla="*/ 2216 h 1014"/>
                              <a:gd name="T52" fmla="+- 0 7187 5933"/>
                              <a:gd name="T53" fmla="*/ T52 w 1329"/>
                              <a:gd name="T54" fmla="+- 0 2177 1424"/>
                              <a:gd name="T55" fmla="*/ 2177 h 1014"/>
                              <a:gd name="T56" fmla="+- 0 7227 5933"/>
                              <a:gd name="T57" fmla="*/ T56 w 1329"/>
                              <a:gd name="T58" fmla="+- 0 2125 1424"/>
                              <a:gd name="T59" fmla="*/ 2125 h 1014"/>
                              <a:gd name="T60" fmla="+- 0 7252 5933"/>
                              <a:gd name="T61" fmla="*/ T60 w 1329"/>
                              <a:gd name="T62" fmla="+- 0 2065 1424"/>
                              <a:gd name="T63" fmla="*/ 2065 h 1014"/>
                              <a:gd name="T64" fmla="+- 0 7261 5933"/>
                              <a:gd name="T65" fmla="*/ T64 w 1329"/>
                              <a:gd name="T66" fmla="+- 0 1997 1424"/>
                              <a:gd name="T67" fmla="*/ 1997 h 1014"/>
                              <a:gd name="T68" fmla="+- 0 7261 5933"/>
                              <a:gd name="T69" fmla="*/ T68 w 1329"/>
                              <a:gd name="T70" fmla="+- 0 1677 1424"/>
                              <a:gd name="T71" fmla="*/ 1677 h 1014"/>
                              <a:gd name="T72" fmla="+- 0 7252 5933"/>
                              <a:gd name="T73" fmla="*/ T72 w 1329"/>
                              <a:gd name="T74" fmla="+- 0 1610 1424"/>
                              <a:gd name="T75" fmla="*/ 1610 h 1014"/>
                              <a:gd name="T76" fmla="+- 0 7227 5933"/>
                              <a:gd name="T77" fmla="*/ T76 w 1329"/>
                              <a:gd name="T78" fmla="+- 0 1549 1424"/>
                              <a:gd name="T79" fmla="*/ 1549 h 1014"/>
                              <a:gd name="T80" fmla="+- 0 7187 5933"/>
                              <a:gd name="T81" fmla="*/ T80 w 1329"/>
                              <a:gd name="T82" fmla="+- 0 1498 1424"/>
                              <a:gd name="T83" fmla="*/ 1498 h 1014"/>
                              <a:gd name="T84" fmla="+- 0 7135 5933"/>
                              <a:gd name="T85" fmla="*/ T84 w 1329"/>
                              <a:gd name="T86" fmla="+- 0 1458 1424"/>
                              <a:gd name="T87" fmla="*/ 1458 h 1014"/>
                              <a:gd name="T88" fmla="+- 0 7074 5933"/>
                              <a:gd name="T89" fmla="*/ T88 w 1329"/>
                              <a:gd name="T90" fmla="+- 0 1433 1424"/>
                              <a:gd name="T91" fmla="*/ 1433 h 1014"/>
                              <a:gd name="T92" fmla="+- 0 7006 5933"/>
                              <a:gd name="T93" fmla="*/ T92 w 1329"/>
                              <a:gd name="T94" fmla="+- 0 1424 1424"/>
                              <a:gd name="T95" fmla="*/ 1424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29" h="1014">
                                <a:moveTo>
                                  <a:pt x="1073" y="0"/>
                                </a:moveTo>
                                <a:lnTo>
                                  <a:pt x="255" y="0"/>
                                </a:lnTo>
                                <a:lnTo>
                                  <a:pt x="187" y="9"/>
                                </a:lnTo>
                                <a:lnTo>
                                  <a:pt x="126" y="34"/>
                                </a:lnTo>
                                <a:lnTo>
                                  <a:pt x="74" y="74"/>
                                </a:lnTo>
                                <a:lnTo>
                                  <a:pt x="34" y="125"/>
                                </a:lnTo>
                                <a:lnTo>
                                  <a:pt x="9" y="186"/>
                                </a:lnTo>
                                <a:lnTo>
                                  <a:pt x="0" y="253"/>
                                </a:lnTo>
                                <a:lnTo>
                                  <a:pt x="0" y="1013"/>
                                </a:lnTo>
                                <a:lnTo>
                                  <a:pt x="353" y="827"/>
                                </a:lnTo>
                                <a:lnTo>
                                  <a:pt x="1073" y="827"/>
                                </a:lnTo>
                                <a:lnTo>
                                  <a:pt x="1141" y="818"/>
                                </a:lnTo>
                                <a:lnTo>
                                  <a:pt x="1202" y="792"/>
                                </a:lnTo>
                                <a:lnTo>
                                  <a:pt x="1254" y="753"/>
                                </a:lnTo>
                                <a:lnTo>
                                  <a:pt x="1294" y="701"/>
                                </a:lnTo>
                                <a:lnTo>
                                  <a:pt x="1319" y="641"/>
                                </a:lnTo>
                                <a:lnTo>
                                  <a:pt x="1328" y="573"/>
                                </a:lnTo>
                                <a:lnTo>
                                  <a:pt x="1328" y="253"/>
                                </a:lnTo>
                                <a:lnTo>
                                  <a:pt x="1319" y="186"/>
                                </a:lnTo>
                                <a:lnTo>
                                  <a:pt x="1294" y="125"/>
                                </a:lnTo>
                                <a:lnTo>
                                  <a:pt x="1254" y="74"/>
                                </a:lnTo>
                                <a:lnTo>
                                  <a:pt x="1202" y="34"/>
                                </a:lnTo>
                                <a:lnTo>
                                  <a:pt x="1141" y="9"/>
                                </a:lnTo>
                                <a:lnTo>
                                  <a:pt x="1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6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2"/>
                        <wps:cNvSpPr>
                          <a:spLocks/>
                        </wps:cNvSpPr>
                        <wps:spPr bwMode="auto">
                          <a:xfrm>
                            <a:off x="1342" y="2163"/>
                            <a:ext cx="4439" cy="4414"/>
                          </a:xfrm>
                          <a:custGeom>
                            <a:avLst/>
                            <a:gdLst>
                              <a:gd name="T0" fmla="+- 0 3335 1342"/>
                              <a:gd name="T1" fmla="*/ T0 w 4439"/>
                              <a:gd name="T2" fmla="+- 0 2175 2163"/>
                              <a:gd name="T3" fmla="*/ 2175 h 4414"/>
                              <a:gd name="T4" fmla="+- 0 3042 1342"/>
                              <a:gd name="T5" fmla="*/ T4 w 4439"/>
                              <a:gd name="T6" fmla="+- 0 2224 2163"/>
                              <a:gd name="T7" fmla="*/ 2224 h 4414"/>
                              <a:gd name="T8" fmla="+- 0 2764 1342"/>
                              <a:gd name="T9" fmla="*/ T8 w 4439"/>
                              <a:gd name="T10" fmla="+- 0 2310 2163"/>
                              <a:gd name="T11" fmla="*/ 2310 h 4414"/>
                              <a:gd name="T12" fmla="+- 0 2504 1342"/>
                              <a:gd name="T13" fmla="*/ T12 w 4439"/>
                              <a:gd name="T14" fmla="+- 0 2430 2163"/>
                              <a:gd name="T15" fmla="*/ 2430 h 4414"/>
                              <a:gd name="T16" fmla="+- 0 2262 1342"/>
                              <a:gd name="T17" fmla="*/ T16 w 4439"/>
                              <a:gd name="T18" fmla="+- 0 2581 2163"/>
                              <a:gd name="T19" fmla="*/ 2581 h 4414"/>
                              <a:gd name="T20" fmla="+- 0 2043 1342"/>
                              <a:gd name="T21" fmla="*/ T20 w 4439"/>
                              <a:gd name="T22" fmla="+- 0 2761 2163"/>
                              <a:gd name="T23" fmla="*/ 2761 h 4414"/>
                              <a:gd name="T24" fmla="+- 0 1849 1342"/>
                              <a:gd name="T25" fmla="*/ T24 w 4439"/>
                              <a:gd name="T26" fmla="+- 0 2966 2163"/>
                              <a:gd name="T27" fmla="*/ 2966 h 4414"/>
                              <a:gd name="T28" fmla="+- 0 1682 1342"/>
                              <a:gd name="T29" fmla="*/ T28 w 4439"/>
                              <a:gd name="T30" fmla="+- 0 3196 2163"/>
                              <a:gd name="T31" fmla="*/ 3196 h 4414"/>
                              <a:gd name="T32" fmla="+- 0 1546 1342"/>
                              <a:gd name="T33" fmla="*/ T32 w 4439"/>
                              <a:gd name="T34" fmla="+- 0 3446 2163"/>
                              <a:gd name="T35" fmla="*/ 3446 h 4414"/>
                              <a:gd name="T36" fmla="+- 0 1442 1342"/>
                              <a:gd name="T37" fmla="*/ T36 w 4439"/>
                              <a:gd name="T38" fmla="+- 0 3714 2163"/>
                              <a:gd name="T39" fmla="*/ 3714 h 4414"/>
                              <a:gd name="T40" fmla="+- 0 1374 1342"/>
                              <a:gd name="T41" fmla="*/ T40 w 4439"/>
                              <a:gd name="T42" fmla="+- 0 3998 2163"/>
                              <a:gd name="T43" fmla="*/ 3998 h 4414"/>
                              <a:gd name="T44" fmla="+- 0 1343 1342"/>
                              <a:gd name="T45" fmla="*/ T44 w 4439"/>
                              <a:gd name="T46" fmla="+- 0 4294 2163"/>
                              <a:gd name="T47" fmla="*/ 4294 h 4414"/>
                              <a:gd name="T48" fmla="+- 0 1354 1342"/>
                              <a:gd name="T49" fmla="*/ T48 w 4439"/>
                              <a:gd name="T50" fmla="+- 0 4596 2163"/>
                              <a:gd name="T51" fmla="*/ 4596 h 4414"/>
                              <a:gd name="T52" fmla="+- 0 1403 1342"/>
                              <a:gd name="T53" fmla="*/ T52 w 4439"/>
                              <a:gd name="T54" fmla="+- 0 4886 2163"/>
                              <a:gd name="T55" fmla="*/ 4886 h 4414"/>
                              <a:gd name="T56" fmla="+- 0 1489 1342"/>
                              <a:gd name="T57" fmla="*/ T56 w 4439"/>
                              <a:gd name="T58" fmla="+- 0 5163 2163"/>
                              <a:gd name="T59" fmla="*/ 5163 h 4414"/>
                              <a:gd name="T60" fmla="+- 0 1610 1342"/>
                              <a:gd name="T61" fmla="*/ T60 w 4439"/>
                              <a:gd name="T62" fmla="+- 0 5422 2163"/>
                              <a:gd name="T63" fmla="*/ 5422 h 4414"/>
                              <a:gd name="T64" fmla="+- 0 1762 1342"/>
                              <a:gd name="T65" fmla="*/ T64 w 4439"/>
                              <a:gd name="T66" fmla="+- 0 5662 2163"/>
                              <a:gd name="T67" fmla="*/ 5662 h 4414"/>
                              <a:gd name="T68" fmla="+- 0 1943 1342"/>
                              <a:gd name="T69" fmla="*/ T68 w 4439"/>
                              <a:gd name="T70" fmla="+- 0 5880 2163"/>
                              <a:gd name="T71" fmla="*/ 5880 h 4414"/>
                              <a:gd name="T72" fmla="+- 0 2150 1342"/>
                              <a:gd name="T73" fmla="*/ T72 w 4439"/>
                              <a:gd name="T74" fmla="+- 0 6073 2163"/>
                              <a:gd name="T75" fmla="*/ 6073 h 4414"/>
                              <a:gd name="T76" fmla="+- 0 2380 1342"/>
                              <a:gd name="T77" fmla="*/ T76 w 4439"/>
                              <a:gd name="T78" fmla="+- 0 6239 2163"/>
                              <a:gd name="T79" fmla="*/ 6239 h 4414"/>
                              <a:gd name="T80" fmla="+- 0 2632 1342"/>
                              <a:gd name="T81" fmla="*/ T80 w 4439"/>
                              <a:gd name="T82" fmla="+- 0 6375 2163"/>
                              <a:gd name="T83" fmla="*/ 6375 h 4414"/>
                              <a:gd name="T84" fmla="+- 0 2901 1342"/>
                              <a:gd name="T85" fmla="*/ T84 w 4439"/>
                              <a:gd name="T86" fmla="+- 0 6478 2163"/>
                              <a:gd name="T87" fmla="*/ 6478 h 4414"/>
                              <a:gd name="T88" fmla="+- 0 3187 1342"/>
                              <a:gd name="T89" fmla="*/ T88 w 4439"/>
                              <a:gd name="T90" fmla="+- 0 6546 2163"/>
                              <a:gd name="T91" fmla="*/ 6546 h 4414"/>
                              <a:gd name="T92" fmla="+- 0 3485 1342"/>
                              <a:gd name="T93" fmla="*/ T92 w 4439"/>
                              <a:gd name="T94" fmla="+- 0 6576 2163"/>
                              <a:gd name="T95" fmla="*/ 6576 h 4414"/>
                              <a:gd name="T96" fmla="+- 0 3788 1342"/>
                              <a:gd name="T97" fmla="*/ T96 w 4439"/>
                              <a:gd name="T98" fmla="+- 0 6566 2163"/>
                              <a:gd name="T99" fmla="*/ 6566 h 4414"/>
                              <a:gd name="T100" fmla="+- 0 4081 1342"/>
                              <a:gd name="T101" fmla="*/ T100 w 4439"/>
                              <a:gd name="T102" fmla="+- 0 6517 2163"/>
                              <a:gd name="T103" fmla="*/ 6517 h 4414"/>
                              <a:gd name="T104" fmla="+- 0 4358 1342"/>
                              <a:gd name="T105" fmla="*/ T104 w 4439"/>
                              <a:gd name="T106" fmla="+- 0 6431 2163"/>
                              <a:gd name="T107" fmla="*/ 6431 h 4414"/>
                              <a:gd name="T108" fmla="+- 0 4619 1342"/>
                              <a:gd name="T109" fmla="*/ T108 w 4439"/>
                              <a:gd name="T110" fmla="+- 0 6311 2163"/>
                              <a:gd name="T111" fmla="*/ 6311 h 4414"/>
                              <a:gd name="T112" fmla="+- 0 4861 1342"/>
                              <a:gd name="T113" fmla="*/ T112 w 4439"/>
                              <a:gd name="T114" fmla="+- 0 6160 2163"/>
                              <a:gd name="T115" fmla="*/ 6160 h 4414"/>
                              <a:gd name="T116" fmla="+- 0 5080 1342"/>
                              <a:gd name="T117" fmla="*/ T116 w 4439"/>
                              <a:gd name="T118" fmla="+- 0 5980 2163"/>
                              <a:gd name="T119" fmla="*/ 5980 h 4414"/>
                              <a:gd name="T120" fmla="+- 0 5274 1342"/>
                              <a:gd name="T121" fmla="*/ T120 w 4439"/>
                              <a:gd name="T122" fmla="+- 0 5774 2163"/>
                              <a:gd name="T123" fmla="*/ 5774 h 4414"/>
                              <a:gd name="T124" fmla="+- 0 5441 1342"/>
                              <a:gd name="T125" fmla="*/ T124 w 4439"/>
                              <a:gd name="T126" fmla="+- 0 5545 2163"/>
                              <a:gd name="T127" fmla="*/ 5545 h 4414"/>
                              <a:gd name="T128" fmla="+- 0 5577 1342"/>
                              <a:gd name="T129" fmla="*/ T128 w 4439"/>
                              <a:gd name="T130" fmla="+- 0 5295 2163"/>
                              <a:gd name="T131" fmla="*/ 5295 h 4414"/>
                              <a:gd name="T132" fmla="+- 0 5681 1342"/>
                              <a:gd name="T133" fmla="*/ T132 w 4439"/>
                              <a:gd name="T134" fmla="+- 0 5027 2163"/>
                              <a:gd name="T135" fmla="*/ 5027 h 4414"/>
                              <a:gd name="T136" fmla="+- 0 5749 1342"/>
                              <a:gd name="T137" fmla="*/ T136 w 4439"/>
                              <a:gd name="T138" fmla="+- 0 4743 2163"/>
                              <a:gd name="T139" fmla="*/ 4743 h 4414"/>
                              <a:gd name="T140" fmla="+- 0 5780 1342"/>
                              <a:gd name="T141" fmla="*/ T140 w 4439"/>
                              <a:gd name="T142" fmla="+- 0 4446 2163"/>
                              <a:gd name="T143" fmla="*/ 4446 h 4414"/>
                              <a:gd name="T144" fmla="+- 0 5769 1342"/>
                              <a:gd name="T145" fmla="*/ T144 w 4439"/>
                              <a:gd name="T146" fmla="+- 0 4145 2163"/>
                              <a:gd name="T147" fmla="*/ 4145 h 4414"/>
                              <a:gd name="T148" fmla="+- 0 5720 1342"/>
                              <a:gd name="T149" fmla="*/ T148 w 4439"/>
                              <a:gd name="T150" fmla="+- 0 3854 2163"/>
                              <a:gd name="T151" fmla="*/ 3854 h 4414"/>
                              <a:gd name="T152" fmla="+- 0 5633 1342"/>
                              <a:gd name="T153" fmla="*/ T152 w 4439"/>
                              <a:gd name="T154" fmla="+- 0 3578 2163"/>
                              <a:gd name="T155" fmla="*/ 3578 h 4414"/>
                              <a:gd name="T156" fmla="+- 0 5513 1342"/>
                              <a:gd name="T157" fmla="*/ T156 w 4439"/>
                              <a:gd name="T158" fmla="+- 0 3318 2163"/>
                              <a:gd name="T159" fmla="*/ 3318 h 4414"/>
                              <a:gd name="T160" fmla="+- 0 5361 1342"/>
                              <a:gd name="T161" fmla="*/ T160 w 4439"/>
                              <a:gd name="T162" fmla="+- 0 3078 2163"/>
                              <a:gd name="T163" fmla="*/ 3078 h 4414"/>
                              <a:gd name="T164" fmla="+- 0 5180 1342"/>
                              <a:gd name="T165" fmla="*/ T164 w 4439"/>
                              <a:gd name="T166" fmla="+- 0 2860 2163"/>
                              <a:gd name="T167" fmla="*/ 2860 h 4414"/>
                              <a:gd name="T168" fmla="+- 0 4973 1342"/>
                              <a:gd name="T169" fmla="*/ T168 w 4439"/>
                              <a:gd name="T170" fmla="+- 0 2667 2163"/>
                              <a:gd name="T171" fmla="*/ 2667 h 4414"/>
                              <a:gd name="T172" fmla="+- 0 4743 1342"/>
                              <a:gd name="T173" fmla="*/ T172 w 4439"/>
                              <a:gd name="T174" fmla="+- 0 2501 2163"/>
                              <a:gd name="T175" fmla="*/ 2501 h 4414"/>
                              <a:gd name="T176" fmla="+- 0 4491 1342"/>
                              <a:gd name="T177" fmla="*/ T176 w 4439"/>
                              <a:gd name="T178" fmla="+- 0 2366 2163"/>
                              <a:gd name="T179" fmla="*/ 2366 h 4414"/>
                              <a:gd name="T180" fmla="+- 0 4221 1342"/>
                              <a:gd name="T181" fmla="*/ T180 w 4439"/>
                              <a:gd name="T182" fmla="+- 0 2262 2163"/>
                              <a:gd name="T183" fmla="*/ 2262 h 4414"/>
                              <a:gd name="T184" fmla="+- 0 3936 1342"/>
                              <a:gd name="T185" fmla="*/ T184 w 4439"/>
                              <a:gd name="T186" fmla="+- 0 2195 2163"/>
                              <a:gd name="T187" fmla="*/ 2195 h 4414"/>
                              <a:gd name="T188" fmla="+- 0 3638 1342"/>
                              <a:gd name="T189" fmla="*/ T188 w 4439"/>
                              <a:gd name="T190" fmla="+- 0 2165 2163"/>
                              <a:gd name="T191" fmla="*/ 2165 h 4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39" h="4414">
                                <a:moveTo>
                                  <a:pt x="2219" y="0"/>
                                </a:moveTo>
                                <a:lnTo>
                                  <a:pt x="2143" y="2"/>
                                </a:lnTo>
                                <a:lnTo>
                                  <a:pt x="2067" y="5"/>
                                </a:lnTo>
                                <a:lnTo>
                                  <a:pt x="1993" y="12"/>
                                </a:lnTo>
                                <a:lnTo>
                                  <a:pt x="1918" y="20"/>
                                </a:lnTo>
                                <a:lnTo>
                                  <a:pt x="1845" y="32"/>
                                </a:lnTo>
                                <a:lnTo>
                                  <a:pt x="1772" y="45"/>
                                </a:lnTo>
                                <a:lnTo>
                                  <a:pt x="1700" y="61"/>
                                </a:lnTo>
                                <a:lnTo>
                                  <a:pt x="1629" y="79"/>
                                </a:lnTo>
                                <a:lnTo>
                                  <a:pt x="1559" y="99"/>
                                </a:lnTo>
                                <a:lnTo>
                                  <a:pt x="1490" y="122"/>
                                </a:lnTo>
                                <a:lnTo>
                                  <a:pt x="1422" y="147"/>
                                </a:lnTo>
                                <a:lnTo>
                                  <a:pt x="1356" y="174"/>
                                </a:lnTo>
                                <a:lnTo>
                                  <a:pt x="1290" y="203"/>
                                </a:lnTo>
                                <a:lnTo>
                                  <a:pt x="1225" y="234"/>
                                </a:lnTo>
                                <a:lnTo>
                                  <a:pt x="1162" y="267"/>
                                </a:lnTo>
                                <a:lnTo>
                                  <a:pt x="1099" y="302"/>
                                </a:lnTo>
                                <a:lnTo>
                                  <a:pt x="1038" y="338"/>
                                </a:lnTo>
                                <a:lnTo>
                                  <a:pt x="979" y="377"/>
                                </a:lnTo>
                                <a:lnTo>
                                  <a:pt x="920" y="418"/>
                                </a:lnTo>
                                <a:lnTo>
                                  <a:pt x="863" y="460"/>
                                </a:lnTo>
                                <a:lnTo>
                                  <a:pt x="808" y="504"/>
                                </a:lnTo>
                                <a:lnTo>
                                  <a:pt x="754" y="550"/>
                                </a:lnTo>
                                <a:lnTo>
                                  <a:pt x="701" y="598"/>
                                </a:lnTo>
                                <a:lnTo>
                                  <a:pt x="650" y="647"/>
                                </a:lnTo>
                                <a:lnTo>
                                  <a:pt x="601" y="697"/>
                                </a:lnTo>
                                <a:lnTo>
                                  <a:pt x="553" y="750"/>
                                </a:lnTo>
                                <a:lnTo>
                                  <a:pt x="507" y="803"/>
                                </a:lnTo>
                                <a:lnTo>
                                  <a:pt x="463" y="859"/>
                                </a:lnTo>
                                <a:lnTo>
                                  <a:pt x="420" y="915"/>
                                </a:lnTo>
                                <a:lnTo>
                                  <a:pt x="379" y="973"/>
                                </a:lnTo>
                                <a:lnTo>
                                  <a:pt x="340" y="1033"/>
                                </a:lnTo>
                                <a:lnTo>
                                  <a:pt x="303" y="1093"/>
                                </a:lnTo>
                                <a:lnTo>
                                  <a:pt x="268" y="1155"/>
                                </a:lnTo>
                                <a:lnTo>
                                  <a:pt x="235" y="1218"/>
                                </a:lnTo>
                                <a:lnTo>
                                  <a:pt x="204" y="1283"/>
                                </a:lnTo>
                                <a:lnTo>
                                  <a:pt x="174" y="1348"/>
                                </a:lnTo>
                                <a:lnTo>
                                  <a:pt x="147" y="1415"/>
                                </a:lnTo>
                                <a:lnTo>
                                  <a:pt x="123" y="1482"/>
                                </a:lnTo>
                                <a:lnTo>
                                  <a:pt x="100" y="1551"/>
                                </a:lnTo>
                                <a:lnTo>
                                  <a:pt x="79" y="1621"/>
                                </a:lnTo>
                                <a:lnTo>
                                  <a:pt x="61" y="1691"/>
                                </a:lnTo>
                                <a:lnTo>
                                  <a:pt x="45" y="1762"/>
                                </a:lnTo>
                                <a:lnTo>
                                  <a:pt x="32" y="1835"/>
                                </a:lnTo>
                                <a:lnTo>
                                  <a:pt x="20" y="1908"/>
                                </a:lnTo>
                                <a:lnTo>
                                  <a:pt x="12" y="1982"/>
                                </a:lnTo>
                                <a:lnTo>
                                  <a:pt x="5" y="2056"/>
                                </a:lnTo>
                                <a:lnTo>
                                  <a:pt x="1" y="2131"/>
                                </a:lnTo>
                                <a:lnTo>
                                  <a:pt x="0" y="2207"/>
                                </a:lnTo>
                                <a:lnTo>
                                  <a:pt x="1" y="2283"/>
                                </a:lnTo>
                                <a:lnTo>
                                  <a:pt x="5" y="2358"/>
                                </a:lnTo>
                                <a:lnTo>
                                  <a:pt x="12" y="2433"/>
                                </a:lnTo>
                                <a:lnTo>
                                  <a:pt x="20" y="2507"/>
                                </a:lnTo>
                                <a:lnTo>
                                  <a:pt x="32" y="2580"/>
                                </a:lnTo>
                                <a:lnTo>
                                  <a:pt x="45" y="2652"/>
                                </a:lnTo>
                                <a:lnTo>
                                  <a:pt x="61" y="2723"/>
                                </a:lnTo>
                                <a:lnTo>
                                  <a:pt x="79" y="2794"/>
                                </a:lnTo>
                                <a:lnTo>
                                  <a:pt x="100" y="2864"/>
                                </a:lnTo>
                                <a:lnTo>
                                  <a:pt x="123" y="2932"/>
                                </a:lnTo>
                                <a:lnTo>
                                  <a:pt x="147" y="3000"/>
                                </a:lnTo>
                                <a:lnTo>
                                  <a:pt x="174" y="3066"/>
                                </a:lnTo>
                                <a:lnTo>
                                  <a:pt x="204" y="3132"/>
                                </a:lnTo>
                                <a:lnTo>
                                  <a:pt x="235" y="3196"/>
                                </a:lnTo>
                                <a:lnTo>
                                  <a:pt x="268" y="3259"/>
                                </a:lnTo>
                                <a:lnTo>
                                  <a:pt x="303" y="3321"/>
                                </a:lnTo>
                                <a:lnTo>
                                  <a:pt x="340" y="3382"/>
                                </a:lnTo>
                                <a:lnTo>
                                  <a:pt x="379" y="3441"/>
                                </a:lnTo>
                                <a:lnTo>
                                  <a:pt x="420" y="3499"/>
                                </a:lnTo>
                                <a:lnTo>
                                  <a:pt x="463" y="3556"/>
                                </a:lnTo>
                                <a:lnTo>
                                  <a:pt x="507" y="3611"/>
                                </a:lnTo>
                                <a:lnTo>
                                  <a:pt x="553" y="3665"/>
                                </a:lnTo>
                                <a:lnTo>
                                  <a:pt x="601" y="3717"/>
                                </a:lnTo>
                                <a:lnTo>
                                  <a:pt x="650" y="3768"/>
                                </a:lnTo>
                                <a:lnTo>
                                  <a:pt x="701" y="3817"/>
                                </a:lnTo>
                                <a:lnTo>
                                  <a:pt x="754" y="3864"/>
                                </a:lnTo>
                                <a:lnTo>
                                  <a:pt x="808" y="3910"/>
                                </a:lnTo>
                                <a:lnTo>
                                  <a:pt x="863" y="3954"/>
                                </a:lnTo>
                                <a:lnTo>
                                  <a:pt x="920" y="3997"/>
                                </a:lnTo>
                                <a:lnTo>
                                  <a:pt x="979" y="4037"/>
                                </a:lnTo>
                                <a:lnTo>
                                  <a:pt x="1038" y="4076"/>
                                </a:lnTo>
                                <a:lnTo>
                                  <a:pt x="1099" y="4113"/>
                                </a:lnTo>
                                <a:lnTo>
                                  <a:pt x="1162" y="4148"/>
                                </a:lnTo>
                                <a:lnTo>
                                  <a:pt x="1225" y="4181"/>
                                </a:lnTo>
                                <a:lnTo>
                                  <a:pt x="1290" y="4212"/>
                                </a:lnTo>
                                <a:lnTo>
                                  <a:pt x="1356" y="4241"/>
                                </a:lnTo>
                                <a:lnTo>
                                  <a:pt x="1422" y="4268"/>
                                </a:lnTo>
                                <a:lnTo>
                                  <a:pt x="1490" y="4292"/>
                                </a:lnTo>
                                <a:lnTo>
                                  <a:pt x="1559" y="4315"/>
                                </a:lnTo>
                                <a:lnTo>
                                  <a:pt x="1629" y="4335"/>
                                </a:lnTo>
                                <a:lnTo>
                                  <a:pt x="1700" y="4354"/>
                                </a:lnTo>
                                <a:lnTo>
                                  <a:pt x="1772" y="4369"/>
                                </a:lnTo>
                                <a:lnTo>
                                  <a:pt x="1845" y="4383"/>
                                </a:lnTo>
                                <a:lnTo>
                                  <a:pt x="1918" y="4394"/>
                                </a:lnTo>
                                <a:lnTo>
                                  <a:pt x="1993" y="4403"/>
                                </a:lnTo>
                                <a:lnTo>
                                  <a:pt x="2067" y="4409"/>
                                </a:lnTo>
                                <a:lnTo>
                                  <a:pt x="2143" y="4413"/>
                                </a:lnTo>
                                <a:lnTo>
                                  <a:pt x="2219" y="4414"/>
                                </a:lnTo>
                                <a:lnTo>
                                  <a:pt x="2296" y="4413"/>
                                </a:lnTo>
                                <a:lnTo>
                                  <a:pt x="2371" y="4409"/>
                                </a:lnTo>
                                <a:lnTo>
                                  <a:pt x="2446" y="4403"/>
                                </a:lnTo>
                                <a:lnTo>
                                  <a:pt x="2521" y="4394"/>
                                </a:lnTo>
                                <a:lnTo>
                                  <a:pt x="2594" y="4383"/>
                                </a:lnTo>
                                <a:lnTo>
                                  <a:pt x="2667" y="4369"/>
                                </a:lnTo>
                                <a:lnTo>
                                  <a:pt x="2739" y="4354"/>
                                </a:lnTo>
                                <a:lnTo>
                                  <a:pt x="2809" y="4335"/>
                                </a:lnTo>
                                <a:lnTo>
                                  <a:pt x="2879" y="4315"/>
                                </a:lnTo>
                                <a:lnTo>
                                  <a:pt x="2948" y="4292"/>
                                </a:lnTo>
                                <a:lnTo>
                                  <a:pt x="3016" y="4268"/>
                                </a:lnTo>
                                <a:lnTo>
                                  <a:pt x="3083" y="4241"/>
                                </a:lnTo>
                                <a:lnTo>
                                  <a:pt x="3149" y="4212"/>
                                </a:lnTo>
                                <a:lnTo>
                                  <a:pt x="3214" y="4181"/>
                                </a:lnTo>
                                <a:lnTo>
                                  <a:pt x="3277" y="4148"/>
                                </a:lnTo>
                                <a:lnTo>
                                  <a:pt x="3340" y="4113"/>
                                </a:lnTo>
                                <a:lnTo>
                                  <a:pt x="3401" y="4076"/>
                                </a:lnTo>
                                <a:lnTo>
                                  <a:pt x="3460" y="4037"/>
                                </a:lnTo>
                                <a:lnTo>
                                  <a:pt x="3519" y="3997"/>
                                </a:lnTo>
                                <a:lnTo>
                                  <a:pt x="3576" y="3954"/>
                                </a:lnTo>
                                <a:lnTo>
                                  <a:pt x="3631" y="3910"/>
                                </a:lnTo>
                                <a:lnTo>
                                  <a:pt x="3685" y="3864"/>
                                </a:lnTo>
                                <a:lnTo>
                                  <a:pt x="3738" y="3817"/>
                                </a:lnTo>
                                <a:lnTo>
                                  <a:pt x="3789" y="3768"/>
                                </a:lnTo>
                                <a:lnTo>
                                  <a:pt x="3838" y="3717"/>
                                </a:lnTo>
                                <a:lnTo>
                                  <a:pt x="3886" y="3665"/>
                                </a:lnTo>
                                <a:lnTo>
                                  <a:pt x="3932" y="3611"/>
                                </a:lnTo>
                                <a:lnTo>
                                  <a:pt x="3976" y="3556"/>
                                </a:lnTo>
                                <a:lnTo>
                                  <a:pt x="4019" y="3499"/>
                                </a:lnTo>
                                <a:lnTo>
                                  <a:pt x="4060" y="3441"/>
                                </a:lnTo>
                                <a:lnTo>
                                  <a:pt x="4099" y="3382"/>
                                </a:lnTo>
                                <a:lnTo>
                                  <a:pt x="4136" y="3321"/>
                                </a:lnTo>
                                <a:lnTo>
                                  <a:pt x="4171" y="3259"/>
                                </a:lnTo>
                                <a:lnTo>
                                  <a:pt x="4204" y="3196"/>
                                </a:lnTo>
                                <a:lnTo>
                                  <a:pt x="4235" y="3132"/>
                                </a:lnTo>
                                <a:lnTo>
                                  <a:pt x="4264" y="3066"/>
                                </a:lnTo>
                                <a:lnTo>
                                  <a:pt x="4291" y="3000"/>
                                </a:lnTo>
                                <a:lnTo>
                                  <a:pt x="4316" y="2932"/>
                                </a:lnTo>
                                <a:lnTo>
                                  <a:pt x="4339" y="2864"/>
                                </a:lnTo>
                                <a:lnTo>
                                  <a:pt x="4360" y="2794"/>
                                </a:lnTo>
                                <a:lnTo>
                                  <a:pt x="4378" y="2723"/>
                                </a:lnTo>
                                <a:lnTo>
                                  <a:pt x="4394" y="2652"/>
                                </a:lnTo>
                                <a:lnTo>
                                  <a:pt x="4407" y="2580"/>
                                </a:lnTo>
                                <a:lnTo>
                                  <a:pt x="4419" y="2507"/>
                                </a:lnTo>
                                <a:lnTo>
                                  <a:pt x="4427" y="2433"/>
                                </a:lnTo>
                                <a:lnTo>
                                  <a:pt x="4434" y="2358"/>
                                </a:lnTo>
                                <a:lnTo>
                                  <a:pt x="4438" y="2283"/>
                                </a:lnTo>
                                <a:lnTo>
                                  <a:pt x="4439" y="2207"/>
                                </a:lnTo>
                                <a:lnTo>
                                  <a:pt x="4438" y="2131"/>
                                </a:lnTo>
                                <a:lnTo>
                                  <a:pt x="4434" y="2056"/>
                                </a:lnTo>
                                <a:lnTo>
                                  <a:pt x="4427" y="1982"/>
                                </a:lnTo>
                                <a:lnTo>
                                  <a:pt x="4419" y="1908"/>
                                </a:lnTo>
                                <a:lnTo>
                                  <a:pt x="4407" y="1835"/>
                                </a:lnTo>
                                <a:lnTo>
                                  <a:pt x="4394" y="1762"/>
                                </a:lnTo>
                                <a:lnTo>
                                  <a:pt x="4378" y="1691"/>
                                </a:lnTo>
                                <a:lnTo>
                                  <a:pt x="4360" y="1621"/>
                                </a:lnTo>
                                <a:lnTo>
                                  <a:pt x="4339" y="1551"/>
                                </a:lnTo>
                                <a:lnTo>
                                  <a:pt x="4316" y="1482"/>
                                </a:lnTo>
                                <a:lnTo>
                                  <a:pt x="4291" y="1415"/>
                                </a:lnTo>
                                <a:lnTo>
                                  <a:pt x="4264" y="1348"/>
                                </a:lnTo>
                                <a:lnTo>
                                  <a:pt x="4235" y="1283"/>
                                </a:lnTo>
                                <a:lnTo>
                                  <a:pt x="4204" y="1218"/>
                                </a:lnTo>
                                <a:lnTo>
                                  <a:pt x="4171" y="1155"/>
                                </a:lnTo>
                                <a:lnTo>
                                  <a:pt x="4136" y="1093"/>
                                </a:lnTo>
                                <a:lnTo>
                                  <a:pt x="4099" y="1033"/>
                                </a:lnTo>
                                <a:lnTo>
                                  <a:pt x="4060" y="973"/>
                                </a:lnTo>
                                <a:lnTo>
                                  <a:pt x="4019" y="915"/>
                                </a:lnTo>
                                <a:lnTo>
                                  <a:pt x="3976" y="859"/>
                                </a:lnTo>
                                <a:lnTo>
                                  <a:pt x="3932" y="803"/>
                                </a:lnTo>
                                <a:lnTo>
                                  <a:pt x="3886" y="750"/>
                                </a:lnTo>
                                <a:lnTo>
                                  <a:pt x="3838" y="697"/>
                                </a:lnTo>
                                <a:lnTo>
                                  <a:pt x="3789" y="647"/>
                                </a:lnTo>
                                <a:lnTo>
                                  <a:pt x="3738" y="598"/>
                                </a:lnTo>
                                <a:lnTo>
                                  <a:pt x="3685" y="550"/>
                                </a:lnTo>
                                <a:lnTo>
                                  <a:pt x="3631" y="504"/>
                                </a:lnTo>
                                <a:lnTo>
                                  <a:pt x="3576" y="460"/>
                                </a:lnTo>
                                <a:lnTo>
                                  <a:pt x="3519" y="418"/>
                                </a:lnTo>
                                <a:lnTo>
                                  <a:pt x="3460" y="377"/>
                                </a:lnTo>
                                <a:lnTo>
                                  <a:pt x="3401" y="338"/>
                                </a:lnTo>
                                <a:lnTo>
                                  <a:pt x="3340" y="302"/>
                                </a:lnTo>
                                <a:lnTo>
                                  <a:pt x="3277" y="267"/>
                                </a:lnTo>
                                <a:lnTo>
                                  <a:pt x="3214" y="234"/>
                                </a:lnTo>
                                <a:lnTo>
                                  <a:pt x="3149" y="203"/>
                                </a:lnTo>
                                <a:lnTo>
                                  <a:pt x="3083" y="174"/>
                                </a:lnTo>
                                <a:lnTo>
                                  <a:pt x="3016" y="147"/>
                                </a:lnTo>
                                <a:lnTo>
                                  <a:pt x="2948" y="122"/>
                                </a:lnTo>
                                <a:lnTo>
                                  <a:pt x="2879" y="99"/>
                                </a:lnTo>
                                <a:lnTo>
                                  <a:pt x="2809" y="79"/>
                                </a:lnTo>
                                <a:lnTo>
                                  <a:pt x="2739" y="61"/>
                                </a:lnTo>
                                <a:lnTo>
                                  <a:pt x="2667" y="45"/>
                                </a:lnTo>
                                <a:lnTo>
                                  <a:pt x="2594" y="32"/>
                                </a:lnTo>
                                <a:lnTo>
                                  <a:pt x="2521" y="20"/>
                                </a:lnTo>
                                <a:lnTo>
                                  <a:pt x="2446" y="12"/>
                                </a:lnTo>
                                <a:lnTo>
                                  <a:pt x="2371" y="5"/>
                                </a:lnTo>
                                <a:lnTo>
                                  <a:pt x="2296" y="2"/>
                                </a:lnTo>
                                <a:lnTo>
                                  <a:pt x="2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51"/>
                        <wps:cNvSpPr>
                          <a:spLocks/>
                        </wps:cNvSpPr>
                        <wps:spPr bwMode="auto">
                          <a:xfrm>
                            <a:off x="1835" y="2818"/>
                            <a:ext cx="1518" cy="674"/>
                          </a:xfrm>
                          <a:custGeom>
                            <a:avLst/>
                            <a:gdLst>
                              <a:gd name="T0" fmla="+- 0 2236 1836"/>
                              <a:gd name="T1" fmla="*/ T0 w 1518"/>
                              <a:gd name="T2" fmla="+- 0 2828 2819"/>
                              <a:gd name="T3" fmla="*/ 2828 h 674"/>
                              <a:gd name="T4" fmla="+- 0 2102 1836"/>
                              <a:gd name="T5" fmla="*/ T4 w 1518"/>
                              <a:gd name="T6" fmla="+- 0 2893 2819"/>
                              <a:gd name="T7" fmla="*/ 2893 h 674"/>
                              <a:gd name="T8" fmla="+- 0 2010 1836"/>
                              <a:gd name="T9" fmla="*/ T8 w 1518"/>
                              <a:gd name="T10" fmla="+- 0 3008 2819"/>
                              <a:gd name="T11" fmla="*/ 3008 h 674"/>
                              <a:gd name="T12" fmla="+- 0 1975 1836"/>
                              <a:gd name="T13" fmla="*/ T12 w 1518"/>
                              <a:gd name="T14" fmla="+- 0 3156 2819"/>
                              <a:gd name="T15" fmla="*/ 3156 h 674"/>
                              <a:gd name="T16" fmla="+- 0 1975 1836"/>
                              <a:gd name="T17" fmla="*/ T16 w 1518"/>
                              <a:gd name="T18" fmla="+- 0 3169 2819"/>
                              <a:gd name="T19" fmla="*/ 3169 h 674"/>
                              <a:gd name="T20" fmla="+- 0 1921 1836"/>
                              <a:gd name="T21" fmla="*/ T20 w 1518"/>
                              <a:gd name="T22" fmla="+- 0 3193 2819"/>
                              <a:gd name="T23" fmla="*/ 3193 h 674"/>
                              <a:gd name="T24" fmla="+- 0 1847 1836"/>
                              <a:gd name="T25" fmla="*/ T24 w 1518"/>
                              <a:gd name="T26" fmla="+- 0 3276 2819"/>
                              <a:gd name="T27" fmla="*/ 3276 h 674"/>
                              <a:gd name="T28" fmla="+- 0 1848 1836"/>
                              <a:gd name="T29" fmla="*/ T28 w 1518"/>
                              <a:gd name="T30" fmla="+- 0 3395 2819"/>
                              <a:gd name="T31" fmla="*/ 3395 h 674"/>
                              <a:gd name="T32" fmla="+- 0 1933 1836"/>
                              <a:gd name="T33" fmla="*/ T32 w 1518"/>
                              <a:gd name="T34" fmla="+- 0 3480 2819"/>
                              <a:gd name="T35" fmla="*/ 3480 h 674"/>
                              <a:gd name="T36" fmla="+- 0 3242 1836"/>
                              <a:gd name="T37" fmla="*/ T36 w 1518"/>
                              <a:gd name="T38" fmla="+- 0 3492 2819"/>
                              <a:gd name="T39" fmla="*/ 3492 h 674"/>
                              <a:gd name="T40" fmla="+- 0 3321 1836"/>
                              <a:gd name="T41" fmla="*/ T40 w 1518"/>
                              <a:gd name="T42" fmla="+- 0 3459 2819"/>
                              <a:gd name="T43" fmla="*/ 3459 h 674"/>
                              <a:gd name="T44" fmla="+- 0 3354 1836"/>
                              <a:gd name="T45" fmla="*/ T44 w 1518"/>
                              <a:gd name="T46" fmla="+- 0 3381 2819"/>
                              <a:gd name="T47" fmla="*/ 3381 h 674"/>
                              <a:gd name="T48" fmla="+- 0 3321 1836"/>
                              <a:gd name="T49" fmla="*/ T48 w 1518"/>
                              <a:gd name="T50" fmla="+- 0 3302 2819"/>
                              <a:gd name="T51" fmla="*/ 3302 h 674"/>
                              <a:gd name="T52" fmla="+- 0 3263 1836"/>
                              <a:gd name="T53" fmla="*/ T52 w 1518"/>
                              <a:gd name="T54" fmla="+- 0 3274 2819"/>
                              <a:gd name="T55" fmla="*/ 3274 h 674"/>
                              <a:gd name="T56" fmla="+- 0 3191 1836"/>
                              <a:gd name="T57" fmla="*/ T56 w 1518"/>
                              <a:gd name="T58" fmla="+- 0 3198 2819"/>
                              <a:gd name="T59" fmla="*/ 3198 h 674"/>
                              <a:gd name="T60" fmla="+- 0 2834 1836"/>
                              <a:gd name="T61" fmla="*/ T60 w 1518"/>
                              <a:gd name="T62" fmla="+- 0 3170 2819"/>
                              <a:gd name="T63" fmla="*/ 3170 h 674"/>
                              <a:gd name="T64" fmla="+- 0 2776 1836"/>
                              <a:gd name="T65" fmla="*/ T64 w 1518"/>
                              <a:gd name="T66" fmla="+- 0 3133 2819"/>
                              <a:gd name="T67" fmla="*/ 3133 h 674"/>
                              <a:gd name="T68" fmla="+- 0 2651 1836"/>
                              <a:gd name="T69" fmla="*/ T68 w 1518"/>
                              <a:gd name="T70" fmla="+- 0 3128 2819"/>
                              <a:gd name="T71" fmla="*/ 3128 h 674"/>
                              <a:gd name="T72" fmla="+- 0 2609 1836"/>
                              <a:gd name="T73" fmla="*/ T72 w 1518"/>
                              <a:gd name="T74" fmla="+- 0 2991 2819"/>
                              <a:gd name="T75" fmla="*/ 2991 h 674"/>
                              <a:gd name="T76" fmla="+- 0 2516 1836"/>
                              <a:gd name="T77" fmla="*/ T76 w 1518"/>
                              <a:gd name="T78" fmla="+- 0 2886 2819"/>
                              <a:gd name="T79" fmla="*/ 2886 h 674"/>
                              <a:gd name="T80" fmla="+- 0 2387 1836"/>
                              <a:gd name="T81" fmla="*/ T80 w 1518"/>
                              <a:gd name="T82" fmla="+- 0 2827 2819"/>
                              <a:gd name="T83" fmla="*/ 2827 h 674"/>
                              <a:gd name="T84" fmla="+- 0 3242 1836"/>
                              <a:gd name="T85" fmla="*/ T84 w 1518"/>
                              <a:gd name="T86" fmla="+- 0 3269 2819"/>
                              <a:gd name="T87" fmla="*/ 3269 h 674"/>
                              <a:gd name="T88" fmla="+- 0 3221 1836"/>
                              <a:gd name="T89" fmla="*/ T88 w 1518"/>
                              <a:gd name="T90" fmla="+- 0 3271 2819"/>
                              <a:gd name="T91" fmla="*/ 3271 h 674"/>
                              <a:gd name="T92" fmla="+- 0 3263 1836"/>
                              <a:gd name="T93" fmla="*/ T92 w 1518"/>
                              <a:gd name="T94" fmla="+- 0 3274 2819"/>
                              <a:gd name="T95" fmla="*/ 3274 h 674"/>
                              <a:gd name="T96" fmla="+- 0 3005 1836"/>
                              <a:gd name="T97" fmla="*/ T96 w 1518"/>
                              <a:gd name="T98" fmla="+- 0 3081 2819"/>
                              <a:gd name="T99" fmla="*/ 3081 h 674"/>
                              <a:gd name="T100" fmla="+- 0 2907 1836"/>
                              <a:gd name="T101" fmla="*/ T100 w 1518"/>
                              <a:gd name="T102" fmla="+- 0 3106 2819"/>
                              <a:gd name="T103" fmla="*/ 3106 h 674"/>
                              <a:gd name="T104" fmla="+- 0 2834 1836"/>
                              <a:gd name="T105" fmla="*/ T104 w 1518"/>
                              <a:gd name="T106" fmla="+- 0 3170 2819"/>
                              <a:gd name="T107" fmla="*/ 3170 h 674"/>
                              <a:gd name="T108" fmla="+- 0 3146 1836"/>
                              <a:gd name="T109" fmla="*/ T108 w 1518"/>
                              <a:gd name="T110" fmla="+- 0 3137 2819"/>
                              <a:gd name="T111" fmla="*/ 3137 h 674"/>
                              <a:gd name="T112" fmla="+- 0 3005 1836"/>
                              <a:gd name="T113" fmla="*/ T112 w 1518"/>
                              <a:gd name="T114" fmla="+- 0 3081 2819"/>
                              <a:gd name="T115" fmla="*/ 3081 h 674"/>
                              <a:gd name="T116" fmla="+- 0 2692 1836"/>
                              <a:gd name="T117" fmla="*/ T116 w 1518"/>
                              <a:gd name="T118" fmla="+- 0 3120 2819"/>
                              <a:gd name="T119" fmla="*/ 3120 h 674"/>
                              <a:gd name="T120" fmla="+- 0 2664 1836"/>
                              <a:gd name="T121" fmla="*/ T120 w 1518"/>
                              <a:gd name="T122" fmla="+- 0 3124 2819"/>
                              <a:gd name="T123" fmla="*/ 3124 h 674"/>
                              <a:gd name="T124" fmla="+- 0 2759 1836"/>
                              <a:gd name="T125" fmla="*/ T124 w 1518"/>
                              <a:gd name="T126" fmla="+- 0 3128 2819"/>
                              <a:gd name="T127" fmla="*/ 3128 h 674"/>
                              <a:gd name="T128" fmla="+- 0 2706 1836"/>
                              <a:gd name="T129" fmla="*/ T128 w 1518"/>
                              <a:gd name="T130" fmla="+- 0 3120 2819"/>
                              <a:gd name="T131" fmla="*/ 3120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18" h="674">
                                <a:moveTo>
                                  <a:pt x="478" y="0"/>
                                </a:moveTo>
                                <a:lnTo>
                                  <a:pt x="400" y="9"/>
                                </a:lnTo>
                                <a:lnTo>
                                  <a:pt x="329" y="34"/>
                                </a:lnTo>
                                <a:lnTo>
                                  <a:pt x="266" y="74"/>
                                </a:lnTo>
                                <a:lnTo>
                                  <a:pt x="214" y="126"/>
                                </a:lnTo>
                                <a:lnTo>
                                  <a:pt x="174" y="189"/>
                                </a:lnTo>
                                <a:lnTo>
                                  <a:pt x="148" y="259"/>
                                </a:lnTo>
                                <a:lnTo>
                                  <a:pt x="139" y="337"/>
                                </a:lnTo>
                                <a:lnTo>
                                  <a:pt x="139" y="344"/>
                                </a:lnTo>
                                <a:lnTo>
                                  <a:pt x="139" y="350"/>
                                </a:lnTo>
                                <a:lnTo>
                                  <a:pt x="140" y="357"/>
                                </a:lnTo>
                                <a:lnTo>
                                  <a:pt x="85" y="374"/>
                                </a:lnTo>
                                <a:lnTo>
                                  <a:pt x="40" y="409"/>
                                </a:lnTo>
                                <a:lnTo>
                                  <a:pt x="11" y="457"/>
                                </a:lnTo>
                                <a:lnTo>
                                  <a:pt x="0" y="514"/>
                                </a:lnTo>
                                <a:lnTo>
                                  <a:pt x="12" y="576"/>
                                </a:lnTo>
                                <a:lnTo>
                                  <a:pt x="47" y="627"/>
                                </a:lnTo>
                                <a:lnTo>
                                  <a:pt x="97" y="661"/>
                                </a:lnTo>
                                <a:lnTo>
                                  <a:pt x="159" y="673"/>
                                </a:lnTo>
                                <a:lnTo>
                                  <a:pt x="1406" y="673"/>
                                </a:lnTo>
                                <a:lnTo>
                                  <a:pt x="1449" y="664"/>
                                </a:lnTo>
                                <a:lnTo>
                                  <a:pt x="1485" y="640"/>
                                </a:lnTo>
                                <a:lnTo>
                                  <a:pt x="1509" y="605"/>
                                </a:lnTo>
                                <a:lnTo>
                                  <a:pt x="1518" y="562"/>
                                </a:lnTo>
                                <a:lnTo>
                                  <a:pt x="1509" y="518"/>
                                </a:lnTo>
                                <a:lnTo>
                                  <a:pt x="1485" y="483"/>
                                </a:lnTo>
                                <a:lnTo>
                                  <a:pt x="1449" y="459"/>
                                </a:lnTo>
                                <a:lnTo>
                                  <a:pt x="1427" y="455"/>
                                </a:lnTo>
                                <a:lnTo>
                                  <a:pt x="1375" y="455"/>
                                </a:lnTo>
                                <a:lnTo>
                                  <a:pt x="1355" y="379"/>
                                </a:lnTo>
                                <a:lnTo>
                                  <a:pt x="1335" y="351"/>
                                </a:lnTo>
                                <a:lnTo>
                                  <a:pt x="998" y="351"/>
                                </a:lnTo>
                                <a:lnTo>
                                  <a:pt x="971" y="330"/>
                                </a:lnTo>
                                <a:lnTo>
                                  <a:pt x="940" y="314"/>
                                </a:lnTo>
                                <a:lnTo>
                                  <a:pt x="923" y="309"/>
                                </a:lnTo>
                                <a:lnTo>
                                  <a:pt x="815" y="309"/>
                                </a:lnTo>
                                <a:lnTo>
                                  <a:pt x="801" y="237"/>
                                </a:lnTo>
                                <a:lnTo>
                                  <a:pt x="773" y="172"/>
                                </a:lnTo>
                                <a:lnTo>
                                  <a:pt x="732" y="115"/>
                                </a:lnTo>
                                <a:lnTo>
                                  <a:pt x="680" y="67"/>
                                </a:lnTo>
                                <a:lnTo>
                                  <a:pt x="620" y="31"/>
                                </a:lnTo>
                                <a:lnTo>
                                  <a:pt x="551" y="8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1406" y="450"/>
                                </a:moveTo>
                                <a:lnTo>
                                  <a:pt x="1395" y="450"/>
                                </a:lnTo>
                                <a:lnTo>
                                  <a:pt x="1385" y="452"/>
                                </a:lnTo>
                                <a:lnTo>
                                  <a:pt x="1375" y="455"/>
                                </a:lnTo>
                                <a:lnTo>
                                  <a:pt x="1427" y="455"/>
                                </a:lnTo>
                                <a:lnTo>
                                  <a:pt x="1406" y="450"/>
                                </a:lnTo>
                                <a:close/>
                                <a:moveTo>
                                  <a:pt x="1169" y="262"/>
                                </a:moveTo>
                                <a:lnTo>
                                  <a:pt x="1118" y="269"/>
                                </a:lnTo>
                                <a:lnTo>
                                  <a:pt x="1071" y="287"/>
                                </a:lnTo>
                                <a:lnTo>
                                  <a:pt x="1031" y="315"/>
                                </a:lnTo>
                                <a:lnTo>
                                  <a:pt x="998" y="351"/>
                                </a:lnTo>
                                <a:lnTo>
                                  <a:pt x="1335" y="351"/>
                                </a:lnTo>
                                <a:lnTo>
                                  <a:pt x="1310" y="318"/>
                                </a:lnTo>
                                <a:lnTo>
                                  <a:pt x="1246" y="277"/>
                                </a:lnTo>
                                <a:lnTo>
                                  <a:pt x="1169" y="262"/>
                                </a:lnTo>
                                <a:close/>
                                <a:moveTo>
                                  <a:pt x="870" y="301"/>
                                </a:moveTo>
                                <a:lnTo>
                                  <a:pt x="856" y="301"/>
                                </a:lnTo>
                                <a:lnTo>
                                  <a:pt x="842" y="303"/>
                                </a:lnTo>
                                <a:lnTo>
                                  <a:pt x="828" y="305"/>
                                </a:lnTo>
                                <a:lnTo>
                                  <a:pt x="815" y="309"/>
                                </a:lnTo>
                                <a:lnTo>
                                  <a:pt x="923" y="309"/>
                                </a:lnTo>
                                <a:lnTo>
                                  <a:pt x="906" y="304"/>
                                </a:lnTo>
                                <a:lnTo>
                                  <a:pt x="870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50"/>
                        <wps:cNvSpPr>
                          <a:spLocks/>
                        </wps:cNvSpPr>
                        <wps:spPr bwMode="auto">
                          <a:xfrm>
                            <a:off x="1750" y="5603"/>
                            <a:ext cx="3140" cy="467"/>
                          </a:xfrm>
                          <a:custGeom>
                            <a:avLst/>
                            <a:gdLst>
                              <a:gd name="T0" fmla="+- 0 2109 1750"/>
                              <a:gd name="T1" fmla="*/ T0 w 3140"/>
                              <a:gd name="T2" fmla="+- 0 5604 5604"/>
                              <a:gd name="T3" fmla="*/ 5604 h 467"/>
                              <a:gd name="T4" fmla="+- 0 1750 1750"/>
                              <a:gd name="T5" fmla="*/ T4 w 3140"/>
                              <a:gd name="T6" fmla="+- 0 5604 5604"/>
                              <a:gd name="T7" fmla="*/ 5604 h 467"/>
                              <a:gd name="T8" fmla="+- 0 1750 1750"/>
                              <a:gd name="T9" fmla="*/ T8 w 3140"/>
                              <a:gd name="T10" fmla="+- 0 6070 5604"/>
                              <a:gd name="T11" fmla="*/ 6070 h 467"/>
                              <a:gd name="T12" fmla="+- 0 2109 1750"/>
                              <a:gd name="T13" fmla="*/ T12 w 3140"/>
                              <a:gd name="T14" fmla="+- 0 6070 5604"/>
                              <a:gd name="T15" fmla="*/ 6070 h 467"/>
                              <a:gd name="T16" fmla="+- 0 2109 1750"/>
                              <a:gd name="T17" fmla="*/ T16 w 3140"/>
                              <a:gd name="T18" fmla="+- 0 5604 5604"/>
                              <a:gd name="T19" fmla="*/ 5604 h 467"/>
                              <a:gd name="T20" fmla="+- 0 2288 1750"/>
                              <a:gd name="T21" fmla="*/ T20 w 3140"/>
                              <a:gd name="T22" fmla="+- 0 5604 5604"/>
                              <a:gd name="T23" fmla="*/ 5604 h 467"/>
                              <a:gd name="T24" fmla="+- 0 2199 1750"/>
                              <a:gd name="T25" fmla="*/ T24 w 3140"/>
                              <a:gd name="T26" fmla="+- 0 5604 5604"/>
                              <a:gd name="T27" fmla="*/ 5604 h 467"/>
                              <a:gd name="T28" fmla="+- 0 2199 1750"/>
                              <a:gd name="T29" fmla="*/ T28 w 3140"/>
                              <a:gd name="T30" fmla="+- 0 6070 5604"/>
                              <a:gd name="T31" fmla="*/ 6070 h 467"/>
                              <a:gd name="T32" fmla="+- 0 2288 1750"/>
                              <a:gd name="T33" fmla="*/ T32 w 3140"/>
                              <a:gd name="T34" fmla="+- 0 6070 5604"/>
                              <a:gd name="T35" fmla="*/ 6070 h 467"/>
                              <a:gd name="T36" fmla="+- 0 2288 1750"/>
                              <a:gd name="T37" fmla="*/ T36 w 3140"/>
                              <a:gd name="T38" fmla="+- 0 5604 5604"/>
                              <a:gd name="T39" fmla="*/ 5604 h 467"/>
                              <a:gd name="T40" fmla="+- 0 3477 1750"/>
                              <a:gd name="T41" fmla="*/ T40 w 3140"/>
                              <a:gd name="T42" fmla="+- 0 5604 5604"/>
                              <a:gd name="T43" fmla="*/ 5604 h 467"/>
                              <a:gd name="T44" fmla="+- 0 2611 1750"/>
                              <a:gd name="T45" fmla="*/ T44 w 3140"/>
                              <a:gd name="T46" fmla="+- 0 5604 5604"/>
                              <a:gd name="T47" fmla="*/ 5604 h 467"/>
                              <a:gd name="T48" fmla="+- 0 2611 1750"/>
                              <a:gd name="T49" fmla="*/ T48 w 3140"/>
                              <a:gd name="T50" fmla="+- 0 6070 5604"/>
                              <a:gd name="T51" fmla="*/ 6070 h 467"/>
                              <a:gd name="T52" fmla="+- 0 3477 1750"/>
                              <a:gd name="T53" fmla="*/ T52 w 3140"/>
                              <a:gd name="T54" fmla="+- 0 6070 5604"/>
                              <a:gd name="T55" fmla="*/ 6070 h 467"/>
                              <a:gd name="T56" fmla="+- 0 3477 1750"/>
                              <a:gd name="T57" fmla="*/ T56 w 3140"/>
                              <a:gd name="T58" fmla="+- 0 5604 5604"/>
                              <a:gd name="T59" fmla="*/ 5604 h 467"/>
                              <a:gd name="T60" fmla="+- 0 4082 1750"/>
                              <a:gd name="T61" fmla="*/ T60 w 3140"/>
                              <a:gd name="T62" fmla="+- 0 5604 5604"/>
                              <a:gd name="T63" fmla="*/ 5604 h 467"/>
                              <a:gd name="T64" fmla="+- 0 3621 1750"/>
                              <a:gd name="T65" fmla="*/ T64 w 3140"/>
                              <a:gd name="T66" fmla="+- 0 5604 5604"/>
                              <a:gd name="T67" fmla="*/ 5604 h 467"/>
                              <a:gd name="T68" fmla="+- 0 3621 1750"/>
                              <a:gd name="T69" fmla="*/ T68 w 3140"/>
                              <a:gd name="T70" fmla="+- 0 6070 5604"/>
                              <a:gd name="T71" fmla="*/ 6070 h 467"/>
                              <a:gd name="T72" fmla="+- 0 4082 1750"/>
                              <a:gd name="T73" fmla="*/ T72 w 3140"/>
                              <a:gd name="T74" fmla="+- 0 6070 5604"/>
                              <a:gd name="T75" fmla="*/ 6070 h 467"/>
                              <a:gd name="T76" fmla="+- 0 4082 1750"/>
                              <a:gd name="T77" fmla="*/ T76 w 3140"/>
                              <a:gd name="T78" fmla="+- 0 5604 5604"/>
                              <a:gd name="T79" fmla="*/ 5604 h 467"/>
                              <a:gd name="T80" fmla="+- 0 4441 1750"/>
                              <a:gd name="T81" fmla="*/ T80 w 3140"/>
                              <a:gd name="T82" fmla="+- 0 5604 5604"/>
                              <a:gd name="T83" fmla="*/ 5604 h 467"/>
                              <a:gd name="T84" fmla="+- 0 4352 1750"/>
                              <a:gd name="T85" fmla="*/ T84 w 3140"/>
                              <a:gd name="T86" fmla="+- 0 5604 5604"/>
                              <a:gd name="T87" fmla="*/ 5604 h 467"/>
                              <a:gd name="T88" fmla="+- 0 4352 1750"/>
                              <a:gd name="T89" fmla="*/ T88 w 3140"/>
                              <a:gd name="T90" fmla="+- 0 6070 5604"/>
                              <a:gd name="T91" fmla="*/ 6070 h 467"/>
                              <a:gd name="T92" fmla="+- 0 4441 1750"/>
                              <a:gd name="T93" fmla="*/ T92 w 3140"/>
                              <a:gd name="T94" fmla="+- 0 6070 5604"/>
                              <a:gd name="T95" fmla="*/ 6070 h 467"/>
                              <a:gd name="T96" fmla="+- 0 4441 1750"/>
                              <a:gd name="T97" fmla="*/ T96 w 3140"/>
                              <a:gd name="T98" fmla="+- 0 5604 5604"/>
                              <a:gd name="T99" fmla="*/ 5604 h 467"/>
                              <a:gd name="T100" fmla="+- 0 4889 1750"/>
                              <a:gd name="T101" fmla="*/ T100 w 3140"/>
                              <a:gd name="T102" fmla="+- 0 5604 5604"/>
                              <a:gd name="T103" fmla="*/ 5604 h 467"/>
                              <a:gd name="T104" fmla="+- 0 4531 1750"/>
                              <a:gd name="T105" fmla="*/ T104 w 3140"/>
                              <a:gd name="T106" fmla="+- 0 5604 5604"/>
                              <a:gd name="T107" fmla="*/ 5604 h 467"/>
                              <a:gd name="T108" fmla="+- 0 4531 1750"/>
                              <a:gd name="T109" fmla="*/ T108 w 3140"/>
                              <a:gd name="T110" fmla="+- 0 6070 5604"/>
                              <a:gd name="T111" fmla="*/ 6070 h 467"/>
                              <a:gd name="T112" fmla="+- 0 4889 1750"/>
                              <a:gd name="T113" fmla="*/ T112 w 3140"/>
                              <a:gd name="T114" fmla="+- 0 6070 5604"/>
                              <a:gd name="T115" fmla="*/ 6070 h 467"/>
                              <a:gd name="T116" fmla="+- 0 4889 1750"/>
                              <a:gd name="T117" fmla="*/ T116 w 3140"/>
                              <a:gd name="T118" fmla="+- 0 5604 5604"/>
                              <a:gd name="T119" fmla="*/ 560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140" h="467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lnTo>
                                  <a:pt x="359" y="466"/>
                                </a:lnTo>
                                <a:lnTo>
                                  <a:pt x="35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449" y="0"/>
                                </a:lnTo>
                                <a:lnTo>
                                  <a:pt x="449" y="466"/>
                                </a:lnTo>
                                <a:lnTo>
                                  <a:pt x="538" y="466"/>
                                </a:lnTo>
                                <a:lnTo>
                                  <a:pt x="538" y="0"/>
                                </a:lnTo>
                                <a:moveTo>
                                  <a:pt x="1727" y="0"/>
                                </a:moveTo>
                                <a:lnTo>
                                  <a:pt x="861" y="0"/>
                                </a:lnTo>
                                <a:lnTo>
                                  <a:pt x="861" y="466"/>
                                </a:lnTo>
                                <a:lnTo>
                                  <a:pt x="1727" y="466"/>
                                </a:lnTo>
                                <a:lnTo>
                                  <a:pt x="1727" y="0"/>
                                </a:lnTo>
                                <a:moveTo>
                                  <a:pt x="2332" y="0"/>
                                </a:moveTo>
                                <a:lnTo>
                                  <a:pt x="1871" y="0"/>
                                </a:lnTo>
                                <a:lnTo>
                                  <a:pt x="1871" y="466"/>
                                </a:lnTo>
                                <a:lnTo>
                                  <a:pt x="2332" y="466"/>
                                </a:lnTo>
                                <a:lnTo>
                                  <a:pt x="2332" y="0"/>
                                </a:lnTo>
                                <a:moveTo>
                                  <a:pt x="2691" y="0"/>
                                </a:moveTo>
                                <a:lnTo>
                                  <a:pt x="2602" y="0"/>
                                </a:lnTo>
                                <a:lnTo>
                                  <a:pt x="2602" y="466"/>
                                </a:lnTo>
                                <a:lnTo>
                                  <a:pt x="2691" y="466"/>
                                </a:lnTo>
                                <a:lnTo>
                                  <a:pt x="2691" y="0"/>
                                </a:lnTo>
                                <a:moveTo>
                                  <a:pt x="3139" y="0"/>
                                </a:moveTo>
                                <a:lnTo>
                                  <a:pt x="2781" y="0"/>
                                </a:lnTo>
                                <a:lnTo>
                                  <a:pt x="2781" y="466"/>
                                </a:lnTo>
                                <a:lnTo>
                                  <a:pt x="3139" y="466"/>
                                </a:lnTo>
                                <a:lnTo>
                                  <a:pt x="3139" y="0"/>
                                </a:lnTo>
                              </a:path>
                            </a:pathLst>
                          </a:custGeom>
                          <a:solidFill>
                            <a:srgbClr val="F581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288" y="5603"/>
                            <a:ext cx="179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108" y="5603"/>
                            <a:ext cx="90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081" y="5603"/>
                            <a:ext cx="270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440" y="5603"/>
                            <a:ext cx="90" cy="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45"/>
                        <wps:cNvSpPr>
                          <a:spLocks/>
                        </wps:cNvSpPr>
                        <wps:spPr bwMode="auto">
                          <a:xfrm>
                            <a:off x="1950" y="4607"/>
                            <a:ext cx="2629" cy="531"/>
                          </a:xfrm>
                          <a:custGeom>
                            <a:avLst/>
                            <a:gdLst>
                              <a:gd name="T0" fmla="+- 0 2251 1951"/>
                              <a:gd name="T1" fmla="*/ T0 w 2629"/>
                              <a:gd name="T2" fmla="+- 0 4607 4607"/>
                              <a:gd name="T3" fmla="*/ 4607 h 531"/>
                              <a:gd name="T4" fmla="+- 0 1951 1951"/>
                              <a:gd name="T5" fmla="*/ T4 w 2629"/>
                              <a:gd name="T6" fmla="+- 0 4607 4607"/>
                              <a:gd name="T7" fmla="*/ 4607 h 531"/>
                              <a:gd name="T8" fmla="+- 0 1951 1951"/>
                              <a:gd name="T9" fmla="*/ T8 w 2629"/>
                              <a:gd name="T10" fmla="+- 0 5137 4607"/>
                              <a:gd name="T11" fmla="*/ 5137 h 531"/>
                              <a:gd name="T12" fmla="+- 0 2251 1951"/>
                              <a:gd name="T13" fmla="*/ T12 w 2629"/>
                              <a:gd name="T14" fmla="+- 0 5137 4607"/>
                              <a:gd name="T15" fmla="*/ 5137 h 531"/>
                              <a:gd name="T16" fmla="+- 0 2251 1951"/>
                              <a:gd name="T17" fmla="*/ T16 w 2629"/>
                              <a:gd name="T18" fmla="+- 0 4607 4607"/>
                              <a:gd name="T19" fmla="*/ 4607 h 531"/>
                              <a:gd name="T20" fmla="+- 0 4579 1951"/>
                              <a:gd name="T21" fmla="*/ T20 w 2629"/>
                              <a:gd name="T22" fmla="+- 0 4607 4607"/>
                              <a:gd name="T23" fmla="*/ 4607 h 531"/>
                              <a:gd name="T24" fmla="+- 0 4278 1951"/>
                              <a:gd name="T25" fmla="*/ T24 w 2629"/>
                              <a:gd name="T26" fmla="+- 0 4607 4607"/>
                              <a:gd name="T27" fmla="*/ 4607 h 531"/>
                              <a:gd name="T28" fmla="+- 0 4278 1951"/>
                              <a:gd name="T29" fmla="*/ T28 w 2629"/>
                              <a:gd name="T30" fmla="+- 0 5137 4607"/>
                              <a:gd name="T31" fmla="*/ 5137 h 531"/>
                              <a:gd name="T32" fmla="+- 0 4579 1951"/>
                              <a:gd name="T33" fmla="*/ T32 w 2629"/>
                              <a:gd name="T34" fmla="+- 0 5137 4607"/>
                              <a:gd name="T35" fmla="*/ 5137 h 531"/>
                              <a:gd name="T36" fmla="+- 0 4579 1951"/>
                              <a:gd name="T37" fmla="*/ T36 w 2629"/>
                              <a:gd name="T38" fmla="+- 0 4607 4607"/>
                              <a:gd name="T39" fmla="*/ 460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29" h="531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"/>
                                </a:lnTo>
                                <a:lnTo>
                                  <a:pt x="300" y="530"/>
                                </a:lnTo>
                                <a:lnTo>
                                  <a:pt x="300" y="0"/>
                                </a:lnTo>
                                <a:moveTo>
                                  <a:pt x="2628" y="0"/>
                                </a:moveTo>
                                <a:lnTo>
                                  <a:pt x="2327" y="0"/>
                                </a:lnTo>
                                <a:lnTo>
                                  <a:pt x="2327" y="530"/>
                                </a:lnTo>
                                <a:lnTo>
                                  <a:pt x="2628" y="530"/>
                                </a:lnTo>
                                <a:lnTo>
                                  <a:pt x="262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4"/>
                        <wps:cNvSpPr>
                          <a:spLocks/>
                        </wps:cNvSpPr>
                        <wps:spPr bwMode="auto">
                          <a:xfrm>
                            <a:off x="2251" y="4607"/>
                            <a:ext cx="2028" cy="531"/>
                          </a:xfrm>
                          <a:custGeom>
                            <a:avLst/>
                            <a:gdLst>
                              <a:gd name="T0" fmla="+- 0 2466 2251"/>
                              <a:gd name="T1" fmla="*/ T0 w 2028"/>
                              <a:gd name="T2" fmla="+- 0 4607 4607"/>
                              <a:gd name="T3" fmla="*/ 4607 h 531"/>
                              <a:gd name="T4" fmla="+- 0 2251 2251"/>
                              <a:gd name="T5" fmla="*/ T4 w 2028"/>
                              <a:gd name="T6" fmla="+- 0 4607 4607"/>
                              <a:gd name="T7" fmla="*/ 4607 h 531"/>
                              <a:gd name="T8" fmla="+- 0 2251 2251"/>
                              <a:gd name="T9" fmla="*/ T8 w 2028"/>
                              <a:gd name="T10" fmla="+- 0 5137 4607"/>
                              <a:gd name="T11" fmla="*/ 5137 h 531"/>
                              <a:gd name="T12" fmla="+- 0 2466 2251"/>
                              <a:gd name="T13" fmla="*/ T12 w 2028"/>
                              <a:gd name="T14" fmla="+- 0 5137 4607"/>
                              <a:gd name="T15" fmla="*/ 5137 h 531"/>
                              <a:gd name="T16" fmla="+- 0 2466 2251"/>
                              <a:gd name="T17" fmla="*/ T16 w 2028"/>
                              <a:gd name="T18" fmla="+- 0 4607 4607"/>
                              <a:gd name="T19" fmla="*/ 4607 h 531"/>
                              <a:gd name="T20" fmla="+- 0 3477 2251"/>
                              <a:gd name="T21" fmla="*/ T20 w 2028"/>
                              <a:gd name="T22" fmla="+- 0 4607 4607"/>
                              <a:gd name="T23" fmla="*/ 4607 h 531"/>
                              <a:gd name="T24" fmla="+- 0 2611 2251"/>
                              <a:gd name="T25" fmla="*/ T24 w 2028"/>
                              <a:gd name="T26" fmla="+- 0 4607 4607"/>
                              <a:gd name="T27" fmla="*/ 4607 h 531"/>
                              <a:gd name="T28" fmla="+- 0 2611 2251"/>
                              <a:gd name="T29" fmla="*/ T28 w 2028"/>
                              <a:gd name="T30" fmla="+- 0 5137 4607"/>
                              <a:gd name="T31" fmla="*/ 5137 h 531"/>
                              <a:gd name="T32" fmla="+- 0 3477 2251"/>
                              <a:gd name="T33" fmla="*/ T32 w 2028"/>
                              <a:gd name="T34" fmla="+- 0 5137 4607"/>
                              <a:gd name="T35" fmla="*/ 5137 h 531"/>
                              <a:gd name="T36" fmla="+- 0 3477 2251"/>
                              <a:gd name="T37" fmla="*/ T36 w 2028"/>
                              <a:gd name="T38" fmla="+- 0 4607 4607"/>
                              <a:gd name="T39" fmla="*/ 4607 h 531"/>
                              <a:gd name="T40" fmla="+- 0 4278 2251"/>
                              <a:gd name="T41" fmla="*/ T40 w 2028"/>
                              <a:gd name="T42" fmla="+- 0 4607 4607"/>
                              <a:gd name="T43" fmla="*/ 4607 h 531"/>
                              <a:gd name="T44" fmla="+- 0 3621 2251"/>
                              <a:gd name="T45" fmla="*/ T44 w 2028"/>
                              <a:gd name="T46" fmla="+- 0 4607 4607"/>
                              <a:gd name="T47" fmla="*/ 4607 h 531"/>
                              <a:gd name="T48" fmla="+- 0 3621 2251"/>
                              <a:gd name="T49" fmla="*/ T48 w 2028"/>
                              <a:gd name="T50" fmla="+- 0 5137 4607"/>
                              <a:gd name="T51" fmla="*/ 5137 h 531"/>
                              <a:gd name="T52" fmla="+- 0 4278 2251"/>
                              <a:gd name="T53" fmla="*/ T52 w 2028"/>
                              <a:gd name="T54" fmla="+- 0 5137 4607"/>
                              <a:gd name="T55" fmla="*/ 5137 h 531"/>
                              <a:gd name="T56" fmla="+- 0 4278 2251"/>
                              <a:gd name="T57" fmla="*/ T56 w 2028"/>
                              <a:gd name="T58" fmla="+- 0 4607 4607"/>
                              <a:gd name="T59" fmla="*/ 460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28" h="531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"/>
                                </a:lnTo>
                                <a:lnTo>
                                  <a:pt x="215" y="530"/>
                                </a:lnTo>
                                <a:lnTo>
                                  <a:pt x="215" y="0"/>
                                </a:lnTo>
                                <a:moveTo>
                                  <a:pt x="1226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530"/>
                                </a:lnTo>
                                <a:lnTo>
                                  <a:pt x="1226" y="530"/>
                                </a:lnTo>
                                <a:lnTo>
                                  <a:pt x="1226" y="0"/>
                                </a:lnTo>
                                <a:moveTo>
                                  <a:pt x="2027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70" y="530"/>
                                </a:lnTo>
                                <a:lnTo>
                                  <a:pt x="2027" y="530"/>
                                </a:lnTo>
                                <a:lnTo>
                                  <a:pt x="2027" y="0"/>
                                </a:lnTo>
                              </a:path>
                            </a:pathLst>
                          </a:custGeom>
                          <a:solidFill>
                            <a:srgbClr val="009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621" y="4937"/>
                            <a:ext cx="334" cy="0"/>
                          </a:xfrm>
                          <a:prstGeom prst="line">
                            <a:avLst/>
                          </a:prstGeom>
                          <a:noFill/>
                          <a:ln w="448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610" y="4901"/>
                            <a:ext cx="867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611" y="4808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4498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40"/>
                        <wps:cNvSpPr>
                          <a:spLocks/>
                        </wps:cNvSpPr>
                        <wps:spPr bwMode="auto">
                          <a:xfrm>
                            <a:off x="2610" y="5137"/>
                            <a:ext cx="2636" cy="467"/>
                          </a:xfrm>
                          <a:custGeom>
                            <a:avLst/>
                            <a:gdLst>
                              <a:gd name="T0" fmla="+- 0 2823 2611"/>
                              <a:gd name="T1" fmla="*/ T0 w 2636"/>
                              <a:gd name="T2" fmla="+- 0 5137 5137"/>
                              <a:gd name="T3" fmla="*/ 5137 h 467"/>
                              <a:gd name="T4" fmla="+- 0 2611 2611"/>
                              <a:gd name="T5" fmla="*/ T4 w 2636"/>
                              <a:gd name="T6" fmla="+- 0 5137 5137"/>
                              <a:gd name="T7" fmla="*/ 5137 h 467"/>
                              <a:gd name="T8" fmla="+- 0 2611 2611"/>
                              <a:gd name="T9" fmla="*/ T8 w 2636"/>
                              <a:gd name="T10" fmla="+- 0 5604 5137"/>
                              <a:gd name="T11" fmla="*/ 5604 h 467"/>
                              <a:gd name="T12" fmla="+- 0 2823 2611"/>
                              <a:gd name="T13" fmla="*/ T12 w 2636"/>
                              <a:gd name="T14" fmla="+- 0 5604 5137"/>
                              <a:gd name="T15" fmla="*/ 5604 h 467"/>
                              <a:gd name="T16" fmla="+- 0 2823 2611"/>
                              <a:gd name="T17" fmla="*/ T16 w 2636"/>
                              <a:gd name="T18" fmla="+- 0 5137 5137"/>
                              <a:gd name="T19" fmla="*/ 5137 h 467"/>
                              <a:gd name="T20" fmla="+- 0 5246 2611"/>
                              <a:gd name="T21" fmla="*/ T20 w 2636"/>
                              <a:gd name="T22" fmla="+- 0 5137 5137"/>
                              <a:gd name="T23" fmla="*/ 5137 h 467"/>
                              <a:gd name="T24" fmla="+- 0 4889 2611"/>
                              <a:gd name="T25" fmla="*/ T24 w 2636"/>
                              <a:gd name="T26" fmla="+- 0 5137 5137"/>
                              <a:gd name="T27" fmla="*/ 5137 h 467"/>
                              <a:gd name="T28" fmla="+- 0 4889 2611"/>
                              <a:gd name="T29" fmla="*/ T28 w 2636"/>
                              <a:gd name="T30" fmla="+- 0 5604 5137"/>
                              <a:gd name="T31" fmla="*/ 5604 h 467"/>
                              <a:gd name="T32" fmla="+- 0 5246 2611"/>
                              <a:gd name="T33" fmla="*/ T32 w 2636"/>
                              <a:gd name="T34" fmla="+- 0 5604 5137"/>
                              <a:gd name="T35" fmla="*/ 5604 h 467"/>
                              <a:gd name="T36" fmla="+- 0 5246 2611"/>
                              <a:gd name="T37" fmla="*/ T36 w 2636"/>
                              <a:gd name="T38" fmla="+- 0 5137 5137"/>
                              <a:gd name="T39" fmla="*/ 5137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36" h="467">
                                <a:moveTo>
                                  <a:pt x="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"/>
                                </a:lnTo>
                                <a:lnTo>
                                  <a:pt x="212" y="467"/>
                                </a:lnTo>
                                <a:lnTo>
                                  <a:pt x="212" y="0"/>
                                </a:lnTo>
                                <a:moveTo>
                                  <a:pt x="2635" y="0"/>
                                </a:moveTo>
                                <a:lnTo>
                                  <a:pt x="2278" y="0"/>
                                </a:lnTo>
                                <a:lnTo>
                                  <a:pt x="2278" y="467"/>
                                </a:lnTo>
                                <a:lnTo>
                                  <a:pt x="2635" y="467"/>
                                </a:lnTo>
                                <a:lnTo>
                                  <a:pt x="263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9"/>
                        <wps:cNvSpPr>
                          <a:spLocks/>
                        </wps:cNvSpPr>
                        <wps:spPr bwMode="auto">
                          <a:xfrm>
                            <a:off x="2822" y="5137"/>
                            <a:ext cx="2067" cy="467"/>
                          </a:xfrm>
                          <a:custGeom>
                            <a:avLst/>
                            <a:gdLst>
                              <a:gd name="T0" fmla="+- 0 3477 2823"/>
                              <a:gd name="T1" fmla="*/ T0 w 2067"/>
                              <a:gd name="T2" fmla="+- 0 5137 5137"/>
                              <a:gd name="T3" fmla="*/ 5137 h 467"/>
                              <a:gd name="T4" fmla="+- 0 2823 2823"/>
                              <a:gd name="T5" fmla="*/ T4 w 2067"/>
                              <a:gd name="T6" fmla="+- 0 5137 5137"/>
                              <a:gd name="T7" fmla="*/ 5137 h 467"/>
                              <a:gd name="T8" fmla="+- 0 2823 2823"/>
                              <a:gd name="T9" fmla="*/ T8 w 2067"/>
                              <a:gd name="T10" fmla="+- 0 5604 5137"/>
                              <a:gd name="T11" fmla="*/ 5604 h 467"/>
                              <a:gd name="T12" fmla="+- 0 3477 2823"/>
                              <a:gd name="T13" fmla="*/ T12 w 2067"/>
                              <a:gd name="T14" fmla="+- 0 5604 5137"/>
                              <a:gd name="T15" fmla="*/ 5604 h 467"/>
                              <a:gd name="T16" fmla="+- 0 3477 2823"/>
                              <a:gd name="T17" fmla="*/ T16 w 2067"/>
                              <a:gd name="T18" fmla="+- 0 5137 5137"/>
                              <a:gd name="T19" fmla="*/ 5137 h 467"/>
                              <a:gd name="T20" fmla="+- 0 4889 2823"/>
                              <a:gd name="T21" fmla="*/ T20 w 2067"/>
                              <a:gd name="T22" fmla="+- 0 5137 5137"/>
                              <a:gd name="T23" fmla="*/ 5137 h 467"/>
                              <a:gd name="T24" fmla="+- 0 3621 2823"/>
                              <a:gd name="T25" fmla="*/ T24 w 2067"/>
                              <a:gd name="T26" fmla="+- 0 5137 5137"/>
                              <a:gd name="T27" fmla="*/ 5137 h 467"/>
                              <a:gd name="T28" fmla="+- 0 3621 2823"/>
                              <a:gd name="T29" fmla="*/ T28 w 2067"/>
                              <a:gd name="T30" fmla="+- 0 5604 5137"/>
                              <a:gd name="T31" fmla="*/ 5604 h 467"/>
                              <a:gd name="T32" fmla="+- 0 4889 2823"/>
                              <a:gd name="T33" fmla="*/ T32 w 2067"/>
                              <a:gd name="T34" fmla="+- 0 5604 5137"/>
                              <a:gd name="T35" fmla="*/ 5604 h 467"/>
                              <a:gd name="T36" fmla="+- 0 4889 2823"/>
                              <a:gd name="T37" fmla="*/ T36 w 2067"/>
                              <a:gd name="T38" fmla="+- 0 5137 5137"/>
                              <a:gd name="T39" fmla="*/ 5137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7" h="467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"/>
                                </a:lnTo>
                                <a:lnTo>
                                  <a:pt x="654" y="467"/>
                                </a:lnTo>
                                <a:lnTo>
                                  <a:pt x="654" y="0"/>
                                </a:lnTo>
                                <a:moveTo>
                                  <a:pt x="2066" y="0"/>
                                </a:moveTo>
                                <a:lnTo>
                                  <a:pt x="798" y="0"/>
                                </a:lnTo>
                                <a:lnTo>
                                  <a:pt x="798" y="467"/>
                                </a:lnTo>
                                <a:lnTo>
                                  <a:pt x="2066" y="467"/>
                                </a:lnTo>
                                <a:lnTo>
                                  <a:pt x="2066" y="0"/>
                                </a:lnTo>
                              </a:path>
                            </a:pathLst>
                          </a:custGeom>
                          <a:solidFill>
                            <a:srgbClr val="FBE6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466" y="3208"/>
                            <a:ext cx="145" cy="2862"/>
                          </a:xfrm>
                          <a:prstGeom prst="rect">
                            <a:avLst/>
                          </a:prstGeom>
                          <a:solidFill>
                            <a:srgbClr val="035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610" y="3707"/>
                            <a:ext cx="867" cy="0"/>
                          </a:xfrm>
                          <a:prstGeom prst="line">
                            <a:avLst/>
                          </a:prstGeom>
                          <a:noFill/>
                          <a:ln w="40564">
                            <a:solidFill>
                              <a:srgbClr val="035A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610" y="4173"/>
                            <a:ext cx="867" cy="0"/>
                          </a:xfrm>
                          <a:prstGeom prst="line">
                            <a:avLst/>
                          </a:prstGeom>
                          <a:noFill/>
                          <a:ln w="40576">
                            <a:solidFill>
                              <a:srgbClr val="035A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5"/>
                        <wps:cNvSpPr>
                          <a:spLocks/>
                        </wps:cNvSpPr>
                        <wps:spPr bwMode="auto">
                          <a:xfrm>
                            <a:off x="2610" y="4607"/>
                            <a:ext cx="867" cy="531"/>
                          </a:xfrm>
                          <a:custGeom>
                            <a:avLst/>
                            <a:gdLst>
                              <a:gd name="T0" fmla="+- 0 3477 2610"/>
                              <a:gd name="T1" fmla="*/ T0 w 867"/>
                              <a:gd name="T2" fmla="+- 0 5074 4607"/>
                              <a:gd name="T3" fmla="*/ 5074 h 531"/>
                              <a:gd name="T4" fmla="+- 0 2610 2610"/>
                              <a:gd name="T5" fmla="*/ T4 w 867"/>
                              <a:gd name="T6" fmla="+- 0 5074 4607"/>
                              <a:gd name="T7" fmla="*/ 5074 h 531"/>
                              <a:gd name="T8" fmla="+- 0 2610 2610"/>
                              <a:gd name="T9" fmla="*/ T8 w 867"/>
                              <a:gd name="T10" fmla="+- 0 5137 4607"/>
                              <a:gd name="T11" fmla="*/ 5137 h 531"/>
                              <a:gd name="T12" fmla="+- 0 3477 2610"/>
                              <a:gd name="T13" fmla="*/ T12 w 867"/>
                              <a:gd name="T14" fmla="+- 0 5137 4607"/>
                              <a:gd name="T15" fmla="*/ 5137 h 531"/>
                              <a:gd name="T16" fmla="+- 0 3477 2610"/>
                              <a:gd name="T17" fmla="*/ T16 w 867"/>
                              <a:gd name="T18" fmla="+- 0 5074 4607"/>
                              <a:gd name="T19" fmla="*/ 5074 h 531"/>
                              <a:gd name="T20" fmla="+- 0 3477 2610"/>
                              <a:gd name="T21" fmla="*/ T20 w 867"/>
                              <a:gd name="T22" fmla="+- 0 4607 4607"/>
                              <a:gd name="T23" fmla="*/ 4607 h 531"/>
                              <a:gd name="T24" fmla="+- 0 2610 2610"/>
                              <a:gd name="T25" fmla="*/ T24 w 867"/>
                              <a:gd name="T26" fmla="+- 0 4607 4607"/>
                              <a:gd name="T27" fmla="*/ 4607 h 531"/>
                              <a:gd name="T28" fmla="+- 0 2610 2610"/>
                              <a:gd name="T29" fmla="*/ T28 w 867"/>
                              <a:gd name="T30" fmla="+- 0 4671 4607"/>
                              <a:gd name="T31" fmla="*/ 4671 h 531"/>
                              <a:gd name="T32" fmla="+- 0 3477 2610"/>
                              <a:gd name="T33" fmla="*/ T32 w 867"/>
                              <a:gd name="T34" fmla="+- 0 4671 4607"/>
                              <a:gd name="T35" fmla="*/ 4671 h 531"/>
                              <a:gd name="T36" fmla="+- 0 3477 2610"/>
                              <a:gd name="T37" fmla="*/ T36 w 867"/>
                              <a:gd name="T38" fmla="+- 0 4607 4607"/>
                              <a:gd name="T39" fmla="*/ 460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7" h="531">
                                <a:moveTo>
                                  <a:pt x="867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530"/>
                                </a:lnTo>
                                <a:lnTo>
                                  <a:pt x="867" y="530"/>
                                </a:lnTo>
                                <a:lnTo>
                                  <a:pt x="867" y="467"/>
                                </a:lnTo>
                                <a:moveTo>
                                  <a:pt x="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867" y="64"/>
                                </a:lnTo>
                                <a:lnTo>
                                  <a:pt x="867" y="0"/>
                                </a:lnTo>
                              </a:path>
                            </a:pathLst>
                          </a:custGeom>
                          <a:solidFill>
                            <a:srgbClr val="035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610" y="5572"/>
                            <a:ext cx="867" cy="0"/>
                          </a:xfrm>
                          <a:prstGeom prst="line">
                            <a:avLst/>
                          </a:prstGeom>
                          <a:noFill/>
                          <a:ln w="40564">
                            <a:solidFill>
                              <a:srgbClr val="035A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476" y="3208"/>
                            <a:ext cx="145" cy="2862"/>
                          </a:xfrm>
                          <a:prstGeom prst="rect">
                            <a:avLst/>
                          </a:prstGeom>
                          <a:solidFill>
                            <a:srgbClr val="035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2"/>
                        <wps:cNvSpPr>
                          <a:spLocks/>
                        </wps:cNvSpPr>
                        <wps:spPr bwMode="auto">
                          <a:xfrm>
                            <a:off x="2142" y="4036"/>
                            <a:ext cx="576" cy="338"/>
                          </a:xfrm>
                          <a:custGeom>
                            <a:avLst/>
                            <a:gdLst>
                              <a:gd name="T0" fmla="+- 0 2201 2142"/>
                              <a:gd name="T1" fmla="*/ T0 w 576"/>
                              <a:gd name="T2" fmla="+- 0 4259 4036"/>
                              <a:gd name="T3" fmla="*/ 4259 h 338"/>
                              <a:gd name="T4" fmla="+- 0 2200 2142"/>
                              <a:gd name="T5" fmla="*/ T4 w 576"/>
                              <a:gd name="T6" fmla="+- 0 4259 4036"/>
                              <a:gd name="T7" fmla="*/ 4259 h 338"/>
                              <a:gd name="T8" fmla="+- 0 2178 2142"/>
                              <a:gd name="T9" fmla="*/ T8 w 576"/>
                              <a:gd name="T10" fmla="+- 0 4263 4036"/>
                              <a:gd name="T11" fmla="*/ 4263 h 338"/>
                              <a:gd name="T12" fmla="+- 0 2159 2142"/>
                              <a:gd name="T13" fmla="*/ T12 w 576"/>
                              <a:gd name="T14" fmla="+- 0 4276 4036"/>
                              <a:gd name="T15" fmla="*/ 4276 h 338"/>
                              <a:gd name="T16" fmla="+- 0 2147 2142"/>
                              <a:gd name="T17" fmla="*/ T16 w 576"/>
                              <a:gd name="T18" fmla="+- 0 4294 4036"/>
                              <a:gd name="T19" fmla="*/ 4294 h 338"/>
                              <a:gd name="T20" fmla="+- 0 2142 2142"/>
                              <a:gd name="T21" fmla="*/ T20 w 576"/>
                              <a:gd name="T22" fmla="+- 0 4316 4036"/>
                              <a:gd name="T23" fmla="*/ 4316 h 338"/>
                              <a:gd name="T24" fmla="+- 0 2147 2142"/>
                              <a:gd name="T25" fmla="*/ T24 w 576"/>
                              <a:gd name="T26" fmla="+- 0 4339 4036"/>
                              <a:gd name="T27" fmla="*/ 4339 h 338"/>
                              <a:gd name="T28" fmla="+- 0 2159 2142"/>
                              <a:gd name="T29" fmla="*/ T28 w 576"/>
                              <a:gd name="T30" fmla="+- 0 4357 4036"/>
                              <a:gd name="T31" fmla="*/ 4357 h 338"/>
                              <a:gd name="T32" fmla="+- 0 2178 2142"/>
                              <a:gd name="T33" fmla="*/ T32 w 576"/>
                              <a:gd name="T34" fmla="+- 0 4369 4036"/>
                              <a:gd name="T35" fmla="*/ 4369 h 338"/>
                              <a:gd name="T36" fmla="+- 0 2200 2142"/>
                              <a:gd name="T37" fmla="*/ T36 w 576"/>
                              <a:gd name="T38" fmla="+- 0 4374 4036"/>
                              <a:gd name="T39" fmla="*/ 4374 h 338"/>
                              <a:gd name="T40" fmla="+- 0 2628 2142"/>
                              <a:gd name="T41" fmla="*/ T40 w 576"/>
                              <a:gd name="T42" fmla="+- 0 4374 4036"/>
                              <a:gd name="T43" fmla="*/ 4374 h 338"/>
                              <a:gd name="T44" fmla="+- 0 2663 2142"/>
                              <a:gd name="T45" fmla="*/ T44 w 576"/>
                              <a:gd name="T46" fmla="+- 0 4367 4036"/>
                              <a:gd name="T47" fmla="*/ 4367 h 338"/>
                              <a:gd name="T48" fmla="+- 0 2692 2142"/>
                              <a:gd name="T49" fmla="*/ T48 w 576"/>
                              <a:gd name="T50" fmla="+- 0 4348 4036"/>
                              <a:gd name="T51" fmla="*/ 4348 h 338"/>
                              <a:gd name="T52" fmla="+- 0 2711 2142"/>
                              <a:gd name="T53" fmla="*/ T52 w 576"/>
                              <a:gd name="T54" fmla="+- 0 4319 4036"/>
                              <a:gd name="T55" fmla="*/ 4319 h 338"/>
                              <a:gd name="T56" fmla="+- 0 2718 2142"/>
                              <a:gd name="T57" fmla="*/ T56 w 576"/>
                              <a:gd name="T58" fmla="+- 0 4284 4036"/>
                              <a:gd name="T59" fmla="*/ 4284 h 338"/>
                              <a:gd name="T60" fmla="+- 0 2713 2142"/>
                              <a:gd name="T61" fmla="*/ T60 w 576"/>
                              <a:gd name="T62" fmla="+- 0 4259 4036"/>
                              <a:gd name="T63" fmla="*/ 4259 h 338"/>
                              <a:gd name="T64" fmla="+- 0 2203 2142"/>
                              <a:gd name="T65" fmla="*/ T64 w 576"/>
                              <a:gd name="T66" fmla="+- 0 4259 4036"/>
                              <a:gd name="T67" fmla="*/ 4259 h 338"/>
                              <a:gd name="T68" fmla="+- 0 2201 2142"/>
                              <a:gd name="T69" fmla="*/ T68 w 576"/>
                              <a:gd name="T70" fmla="+- 0 4259 4036"/>
                              <a:gd name="T71" fmla="*/ 4259 h 338"/>
                              <a:gd name="T72" fmla="+- 0 2301 2142"/>
                              <a:gd name="T73" fmla="*/ T72 w 576"/>
                              <a:gd name="T74" fmla="+- 0 4137 4036"/>
                              <a:gd name="T75" fmla="*/ 4137 h 338"/>
                              <a:gd name="T76" fmla="+- 0 2287 2142"/>
                              <a:gd name="T77" fmla="*/ T76 w 576"/>
                              <a:gd name="T78" fmla="+- 0 4137 4036"/>
                              <a:gd name="T79" fmla="*/ 4137 h 338"/>
                              <a:gd name="T80" fmla="+- 0 2252 2142"/>
                              <a:gd name="T81" fmla="*/ T80 w 576"/>
                              <a:gd name="T82" fmla="+- 0 4144 4036"/>
                              <a:gd name="T83" fmla="*/ 4144 h 338"/>
                              <a:gd name="T84" fmla="+- 0 2223 2142"/>
                              <a:gd name="T85" fmla="*/ T84 w 576"/>
                              <a:gd name="T86" fmla="+- 0 4163 4036"/>
                              <a:gd name="T87" fmla="*/ 4163 h 338"/>
                              <a:gd name="T88" fmla="+- 0 2204 2142"/>
                              <a:gd name="T89" fmla="*/ T88 w 576"/>
                              <a:gd name="T90" fmla="+- 0 4192 4036"/>
                              <a:gd name="T91" fmla="*/ 4192 h 338"/>
                              <a:gd name="T92" fmla="+- 0 2197 2142"/>
                              <a:gd name="T93" fmla="*/ T92 w 576"/>
                              <a:gd name="T94" fmla="+- 0 4227 4036"/>
                              <a:gd name="T95" fmla="*/ 4227 h 338"/>
                              <a:gd name="T96" fmla="+- 0 2197 2142"/>
                              <a:gd name="T97" fmla="*/ T96 w 576"/>
                              <a:gd name="T98" fmla="+- 0 4238 4036"/>
                              <a:gd name="T99" fmla="*/ 4238 h 338"/>
                              <a:gd name="T100" fmla="+- 0 2199 2142"/>
                              <a:gd name="T101" fmla="*/ T100 w 576"/>
                              <a:gd name="T102" fmla="+- 0 4249 4036"/>
                              <a:gd name="T103" fmla="*/ 4249 h 338"/>
                              <a:gd name="T104" fmla="+- 0 2203 2142"/>
                              <a:gd name="T105" fmla="*/ T104 w 576"/>
                              <a:gd name="T106" fmla="+- 0 4259 4036"/>
                              <a:gd name="T107" fmla="*/ 4259 h 338"/>
                              <a:gd name="T108" fmla="+- 0 2713 2142"/>
                              <a:gd name="T109" fmla="*/ T108 w 576"/>
                              <a:gd name="T110" fmla="+- 0 4259 4036"/>
                              <a:gd name="T111" fmla="*/ 4259 h 338"/>
                              <a:gd name="T112" fmla="+- 0 2711 2142"/>
                              <a:gd name="T113" fmla="*/ T112 w 576"/>
                              <a:gd name="T114" fmla="+- 0 4249 4036"/>
                              <a:gd name="T115" fmla="*/ 4249 h 338"/>
                              <a:gd name="T116" fmla="+- 0 2692 2142"/>
                              <a:gd name="T117" fmla="*/ T116 w 576"/>
                              <a:gd name="T118" fmla="+- 0 4221 4036"/>
                              <a:gd name="T119" fmla="*/ 4221 h 338"/>
                              <a:gd name="T120" fmla="+- 0 2663 2142"/>
                              <a:gd name="T121" fmla="*/ T120 w 576"/>
                              <a:gd name="T122" fmla="+- 0 4202 4036"/>
                              <a:gd name="T123" fmla="*/ 4202 h 338"/>
                              <a:gd name="T124" fmla="+- 0 2628 2142"/>
                              <a:gd name="T125" fmla="*/ T124 w 576"/>
                              <a:gd name="T126" fmla="+- 0 4195 4036"/>
                              <a:gd name="T127" fmla="*/ 4195 h 338"/>
                              <a:gd name="T128" fmla="+- 0 2628 2142"/>
                              <a:gd name="T129" fmla="*/ T128 w 576"/>
                              <a:gd name="T130" fmla="+- 0 4195 4036"/>
                              <a:gd name="T131" fmla="*/ 4195 h 338"/>
                              <a:gd name="T132" fmla="+- 0 2628 2142"/>
                              <a:gd name="T133" fmla="*/ T132 w 576"/>
                              <a:gd name="T134" fmla="+- 0 4190 4036"/>
                              <a:gd name="T135" fmla="*/ 4190 h 338"/>
                              <a:gd name="T136" fmla="+- 0 2619 2142"/>
                              <a:gd name="T137" fmla="*/ T136 w 576"/>
                              <a:gd name="T138" fmla="+- 0 4146 4036"/>
                              <a:gd name="T139" fmla="*/ 4146 h 338"/>
                              <a:gd name="T140" fmla="+- 0 2325 2142"/>
                              <a:gd name="T141" fmla="*/ T140 w 576"/>
                              <a:gd name="T142" fmla="+- 0 4146 4036"/>
                              <a:gd name="T143" fmla="*/ 4146 h 338"/>
                              <a:gd name="T144" fmla="+- 0 2314 2142"/>
                              <a:gd name="T145" fmla="*/ T144 w 576"/>
                              <a:gd name="T146" fmla="+- 0 4140 4036"/>
                              <a:gd name="T147" fmla="*/ 4140 h 338"/>
                              <a:gd name="T148" fmla="+- 0 2301 2142"/>
                              <a:gd name="T149" fmla="*/ T148 w 576"/>
                              <a:gd name="T150" fmla="+- 0 4137 4036"/>
                              <a:gd name="T151" fmla="*/ 4137 h 338"/>
                              <a:gd name="T152" fmla="+- 0 2473 2142"/>
                              <a:gd name="T153" fmla="*/ T152 w 576"/>
                              <a:gd name="T154" fmla="+- 0 4036 4036"/>
                              <a:gd name="T155" fmla="*/ 4036 h 338"/>
                              <a:gd name="T156" fmla="+- 0 2424 2142"/>
                              <a:gd name="T157" fmla="*/ T156 w 576"/>
                              <a:gd name="T158" fmla="+- 0 4045 4036"/>
                              <a:gd name="T159" fmla="*/ 4045 h 338"/>
                              <a:gd name="T160" fmla="+- 0 2381 2142"/>
                              <a:gd name="T161" fmla="*/ T160 w 576"/>
                              <a:gd name="T162" fmla="+- 0 4067 4036"/>
                              <a:gd name="T163" fmla="*/ 4067 h 338"/>
                              <a:gd name="T164" fmla="+- 0 2347 2142"/>
                              <a:gd name="T165" fmla="*/ T164 w 576"/>
                              <a:gd name="T166" fmla="+- 0 4102 4036"/>
                              <a:gd name="T167" fmla="*/ 4102 h 338"/>
                              <a:gd name="T168" fmla="+- 0 2325 2142"/>
                              <a:gd name="T169" fmla="*/ T168 w 576"/>
                              <a:gd name="T170" fmla="+- 0 4146 4036"/>
                              <a:gd name="T171" fmla="*/ 4146 h 338"/>
                              <a:gd name="T172" fmla="+- 0 2619 2142"/>
                              <a:gd name="T173" fmla="*/ T172 w 576"/>
                              <a:gd name="T174" fmla="+- 0 4146 4036"/>
                              <a:gd name="T175" fmla="*/ 4146 h 338"/>
                              <a:gd name="T176" fmla="+- 0 2616 2142"/>
                              <a:gd name="T177" fmla="*/ T176 w 576"/>
                              <a:gd name="T178" fmla="+- 0 4130 4036"/>
                              <a:gd name="T179" fmla="*/ 4130 h 338"/>
                              <a:gd name="T180" fmla="+- 0 2583 2142"/>
                              <a:gd name="T181" fmla="*/ T180 w 576"/>
                              <a:gd name="T182" fmla="+- 0 4081 4036"/>
                              <a:gd name="T183" fmla="*/ 4081 h 338"/>
                              <a:gd name="T184" fmla="+- 0 2534 2142"/>
                              <a:gd name="T185" fmla="*/ T184 w 576"/>
                              <a:gd name="T186" fmla="+- 0 4048 4036"/>
                              <a:gd name="T187" fmla="*/ 4048 h 338"/>
                              <a:gd name="T188" fmla="+- 0 2473 2142"/>
                              <a:gd name="T189" fmla="*/ T188 w 576"/>
                              <a:gd name="T190" fmla="+- 0 4036 4036"/>
                              <a:gd name="T191" fmla="*/ 4036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76" h="338">
                                <a:moveTo>
                                  <a:pt x="59" y="223"/>
                                </a:moveTo>
                                <a:lnTo>
                                  <a:pt x="58" y="223"/>
                                </a:lnTo>
                                <a:lnTo>
                                  <a:pt x="36" y="227"/>
                                </a:lnTo>
                                <a:lnTo>
                                  <a:pt x="17" y="240"/>
                                </a:lnTo>
                                <a:lnTo>
                                  <a:pt x="5" y="258"/>
                                </a:lnTo>
                                <a:lnTo>
                                  <a:pt x="0" y="280"/>
                                </a:lnTo>
                                <a:lnTo>
                                  <a:pt x="5" y="303"/>
                                </a:lnTo>
                                <a:lnTo>
                                  <a:pt x="17" y="321"/>
                                </a:lnTo>
                                <a:lnTo>
                                  <a:pt x="36" y="333"/>
                                </a:lnTo>
                                <a:lnTo>
                                  <a:pt x="58" y="338"/>
                                </a:lnTo>
                                <a:lnTo>
                                  <a:pt x="486" y="338"/>
                                </a:lnTo>
                                <a:lnTo>
                                  <a:pt x="521" y="331"/>
                                </a:lnTo>
                                <a:lnTo>
                                  <a:pt x="550" y="312"/>
                                </a:lnTo>
                                <a:lnTo>
                                  <a:pt x="569" y="283"/>
                                </a:lnTo>
                                <a:lnTo>
                                  <a:pt x="576" y="248"/>
                                </a:lnTo>
                                <a:lnTo>
                                  <a:pt x="571" y="223"/>
                                </a:lnTo>
                                <a:lnTo>
                                  <a:pt x="61" y="223"/>
                                </a:lnTo>
                                <a:lnTo>
                                  <a:pt x="59" y="223"/>
                                </a:lnTo>
                                <a:close/>
                                <a:moveTo>
                                  <a:pt x="159" y="101"/>
                                </a:moveTo>
                                <a:lnTo>
                                  <a:pt x="145" y="101"/>
                                </a:lnTo>
                                <a:lnTo>
                                  <a:pt x="110" y="108"/>
                                </a:lnTo>
                                <a:lnTo>
                                  <a:pt x="81" y="127"/>
                                </a:lnTo>
                                <a:lnTo>
                                  <a:pt x="62" y="156"/>
                                </a:lnTo>
                                <a:lnTo>
                                  <a:pt x="55" y="191"/>
                                </a:lnTo>
                                <a:lnTo>
                                  <a:pt x="55" y="202"/>
                                </a:lnTo>
                                <a:lnTo>
                                  <a:pt x="57" y="213"/>
                                </a:lnTo>
                                <a:lnTo>
                                  <a:pt x="61" y="223"/>
                                </a:lnTo>
                                <a:lnTo>
                                  <a:pt x="571" y="223"/>
                                </a:lnTo>
                                <a:lnTo>
                                  <a:pt x="569" y="213"/>
                                </a:lnTo>
                                <a:lnTo>
                                  <a:pt x="550" y="185"/>
                                </a:lnTo>
                                <a:lnTo>
                                  <a:pt x="521" y="166"/>
                                </a:lnTo>
                                <a:lnTo>
                                  <a:pt x="486" y="159"/>
                                </a:lnTo>
                                <a:lnTo>
                                  <a:pt x="486" y="154"/>
                                </a:lnTo>
                                <a:lnTo>
                                  <a:pt x="477" y="110"/>
                                </a:lnTo>
                                <a:lnTo>
                                  <a:pt x="183" y="110"/>
                                </a:lnTo>
                                <a:lnTo>
                                  <a:pt x="172" y="104"/>
                                </a:lnTo>
                                <a:lnTo>
                                  <a:pt x="159" y="101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282" y="9"/>
                                </a:lnTo>
                                <a:lnTo>
                                  <a:pt x="239" y="31"/>
                                </a:lnTo>
                                <a:lnTo>
                                  <a:pt x="205" y="66"/>
                                </a:lnTo>
                                <a:lnTo>
                                  <a:pt x="183" y="110"/>
                                </a:lnTo>
                                <a:lnTo>
                                  <a:pt x="477" y="110"/>
                                </a:lnTo>
                                <a:lnTo>
                                  <a:pt x="474" y="94"/>
                                </a:lnTo>
                                <a:lnTo>
                                  <a:pt x="441" y="45"/>
                                </a:lnTo>
                                <a:lnTo>
                                  <a:pt x="392" y="12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1"/>
                        <wps:cNvSpPr>
                          <a:spLocks/>
                        </wps:cNvSpPr>
                        <wps:spPr bwMode="auto">
                          <a:xfrm>
                            <a:off x="5932" y="2598"/>
                            <a:ext cx="9564" cy="3572"/>
                          </a:xfrm>
                          <a:custGeom>
                            <a:avLst/>
                            <a:gdLst>
                              <a:gd name="T0" fmla="+- 0 7049 5933"/>
                              <a:gd name="T1" fmla="*/ T0 w 9564"/>
                              <a:gd name="T2" fmla="+- 0 4251 2598"/>
                              <a:gd name="T3" fmla="*/ 4251 h 3572"/>
                              <a:gd name="T4" fmla="+- 0 5948 5933"/>
                              <a:gd name="T5" fmla="*/ T4 w 9564"/>
                              <a:gd name="T6" fmla="+- 0 4570 2598"/>
                              <a:gd name="T7" fmla="*/ 4570 h 3572"/>
                              <a:gd name="T8" fmla="+- 0 7164 5933"/>
                              <a:gd name="T9" fmla="*/ T8 w 9564"/>
                              <a:gd name="T10" fmla="+- 0 2940 2598"/>
                              <a:gd name="T11" fmla="*/ 2940 h 3572"/>
                              <a:gd name="T12" fmla="+- 0 6670 5933"/>
                              <a:gd name="T13" fmla="*/ T12 w 9564"/>
                              <a:gd name="T14" fmla="+- 0 2626 2598"/>
                              <a:gd name="T15" fmla="*/ 2626 h 3572"/>
                              <a:gd name="T16" fmla="+- 0 7200 5933"/>
                              <a:gd name="T17" fmla="*/ T16 w 9564"/>
                              <a:gd name="T18" fmla="+- 0 3169 2598"/>
                              <a:gd name="T19" fmla="*/ 3169 h 3572"/>
                              <a:gd name="T20" fmla="+- 0 7855 5933"/>
                              <a:gd name="T21" fmla="*/ T20 w 9564"/>
                              <a:gd name="T22" fmla="+- 0 5071 2598"/>
                              <a:gd name="T23" fmla="*/ 5071 h 3572"/>
                              <a:gd name="T24" fmla="+- 0 7729 5933"/>
                              <a:gd name="T25" fmla="*/ T24 w 9564"/>
                              <a:gd name="T26" fmla="+- 0 3165 2598"/>
                              <a:gd name="T27" fmla="*/ 3165 h 3572"/>
                              <a:gd name="T28" fmla="+- 0 8197 5933"/>
                              <a:gd name="T29" fmla="*/ T28 w 9564"/>
                              <a:gd name="T30" fmla="+- 0 3625 2598"/>
                              <a:gd name="T31" fmla="*/ 3625 h 3572"/>
                              <a:gd name="T32" fmla="+- 0 7975 5933"/>
                              <a:gd name="T33" fmla="*/ T32 w 9564"/>
                              <a:gd name="T34" fmla="+- 0 3879 2598"/>
                              <a:gd name="T35" fmla="*/ 3879 h 3572"/>
                              <a:gd name="T36" fmla="+- 0 7212 5933"/>
                              <a:gd name="T37" fmla="*/ T36 w 9564"/>
                              <a:gd name="T38" fmla="+- 0 3877 2598"/>
                              <a:gd name="T39" fmla="*/ 3877 h 3572"/>
                              <a:gd name="T40" fmla="+- 0 7779 5933"/>
                              <a:gd name="T41" fmla="*/ T40 w 9564"/>
                              <a:gd name="T42" fmla="+- 0 4615 2598"/>
                              <a:gd name="T43" fmla="*/ 4615 h 3572"/>
                              <a:gd name="T44" fmla="+- 0 8035 5933"/>
                              <a:gd name="T45" fmla="*/ T44 w 9564"/>
                              <a:gd name="T46" fmla="+- 0 4242 2598"/>
                              <a:gd name="T47" fmla="*/ 4242 h 3572"/>
                              <a:gd name="T48" fmla="+- 0 8296 5933"/>
                              <a:gd name="T49" fmla="*/ T48 w 9564"/>
                              <a:gd name="T50" fmla="+- 0 4049 2598"/>
                              <a:gd name="T51" fmla="*/ 4049 h 3572"/>
                              <a:gd name="T52" fmla="+- 0 8256 5933"/>
                              <a:gd name="T53" fmla="*/ T52 w 9564"/>
                              <a:gd name="T54" fmla="+- 0 2605 2598"/>
                              <a:gd name="T55" fmla="*/ 2605 h 3572"/>
                              <a:gd name="T56" fmla="+- 0 8951 5933"/>
                              <a:gd name="T57" fmla="*/ T56 w 9564"/>
                              <a:gd name="T58" fmla="+- 0 5468 2598"/>
                              <a:gd name="T59" fmla="*/ 5468 h 3572"/>
                              <a:gd name="T60" fmla="+- 0 8692 5933"/>
                              <a:gd name="T61" fmla="*/ T60 w 9564"/>
                              <a:gd name="T62" fmla="+- 0 5046 2598"/>
                              <a:gd name="T63" fmla="*/ 5046 h 3572"/>
                              <a:gd name="T64" fmla="+- 0 8146 5933"/>
                              <a:gd name="T65" fmla="*/ T64 w 9564"/>
                              <a:gd name="T66" fmla="+- 0 4916 2598"/>
                              <a:gd name="T67" fmla="*/ 4916 h 3572"/>
                              <a:gd name="T68" fmla="+- 0 8660 5933"/>
                              <a:gd name="T69" fmla="*/ T68 w 9564"/>
                              <a:gd name="T70" fmla="+- 0 5740 2598"/>
                              <a:gd name="T71" fmla="*/ 5740 h 3572"/>
                              <a:gd name="T72" fmla="+- 0 8326 5933"/>
                              <a:gd name="T73" fmla="*/ T72 w 9564"/>
                              <a:gd name="T74" fmla="+- 0 6155 2598"/>
                              <a:gd name="T75" fmla="*/ 6155 h 3572"/>
                              <a:gd name="T76" fmla="+- 0 9434 5933"/>
                              <a:gd name="T77" fmla="*/ T76 w 9564"/>
                              <a:gd name="T78" fmla="+- 0 4074 2598"/>
                              <a:gd name="T79" fmla="*/ 4074 h 3572"/>
                              <a:gd name="T80" fmla="+- 0 8888 5933"/>
                              <a:gd name="T81" fmla="*/ T80 w 9564"/>
                              <a:gd name="T82" fmla="+- 0 3432 2598"/>
                              <a:gd name="T83" fmla="*/ 3432 h 3572"/>
                              <a:gd name="T84" fmla="+- 0 8805 5933"/>
                              <a:gd name="T85" fmla="*/ T84 w 9564"/>
                              <a:gd name="T86" fmla="+- 0 3721 2598"/>
                              <a:gd name="T87" fmla="*/ 3721 h 3572"/>
                              <a:gd name="T88" fmla="+- 0 8818 5933"/>
                              <a:gd name="T89" fmla="*/ T88 w 9564"/>
                              <a:gd name="T90" fmla="+- 0 4333 2598"/>
                              <a:gd name="T91" fmla="*/ 4333 h 3572"/>
                              <a:gd name="T92" fmla="+- 0 8919 5933"/>
                              <a:gd name="T93" fmla="*/ T92 w 9564"/>
                              <a:gd name="T94" fmla="+- 0 3871 2598"/>
                              <a:gd name="T95" fmla="*/ 3871 h 3572"/>
                              <a:gd name="T96" fmla="+- 0 8647 5933"/>
                              <a:gd name="T97" fmla="*/ T96 w 9564"/>
                              <a:gd name="T98" fmla="+- 0 4568 2598"/>
                              <a:gd name="T99" fmla="*/ 4568 h 3572"/>
                              <a:gd name="T100" fmla="+- 0 9401 5933"/>
                              <a:gd name="T101" fmla="*/ T100 w 9564"/>
                              <a:gd name="T102" fmla="+- 0 4582 2598"/>
                              <a:gd name="T103" fmla="*/ 4582 h 3572"/>
                              <a:gd name="T104" fmla="+- 0 9375 5933"/>
                              <a:gd name="T105" fmla="*/ T104 w 9564"/>
                              <a:gd name="T106" fmla="+- 0 3021 2598"/>
                              <a:gd name="T107" fmla="*/ 3021 h 3572"/>
                              <a:gd name="T108" fmla="+- 0 9047 5933"/>
                              <a:gd name="T109" fmla="*/ T108 w 9564"/>
                              <a:gd name="T110" fmla="+- 0 2614 2598"/>
                              <a:gd name="T111" fmla="*/ 2614 h 3572"/>
                              <a:gd name="T112" fmla="+- 0 9413 5933"/>
                              <a:gd name="T113" fmla="*/ T112 w 9564"/>
                              <a:gd name="T114" fmla="+- 0 6134 2598"/>
                              <a:gd name="T115" fmla="*/ 6134 h 3572"/>
                              <a:gd name="T116" fmla="+- 0 9809 5933"/>
                              <a:gd name="T117" fmla="*/ T116 w 9564"/>
                              <a:gd name="T118" fmla="+- 0 3165 2598"/>
                              <a:gd name="T119" fmla="*/ 3165 h 3572"/>
                              <a:gd name="T120" fmla="+- 0 10508 5933"/>
                              <a:gd name="T121" fmla="*/ T120 w 9564"/>
                              <a:gd name="T122" fmla="+- 0 3457 2598"/>
                              <a:gd name="T123" fmla="*/ 3457 h 3572"/>
                              <a:gd name="T124" fmla="+- 0 9778 5933"/>
                              <a:gd name="T125" fmla="*/ T124 w 9564"/>
                              <a:gd name="T126" fmla="+- 0 3470 2598"/>
                              <a:gd name="T127" fmla="*/ 3470 h 3572"/>
                              <a:gd name="T128" fmla="+- 0 10165 5933"/>
                              <a:gd name="T129" fmla="*/ T128 w 9564"/>
                              <a:gd name="T130" fmla="+- 0 3775 2598"/>
                              <a:gd name="T131" fmla="*/ 3775 h 3572"/>
                              <a:gd name="T132" fmla="+- 0 10285 5933"/>
                              <a:gd name="T133" fmla="*/ T132 w 9564"/>
                              <a:gd name="T134" fmla="+- 0 4772 2598"/>
                              <a:gd name="T135" fmla="*/ 4772 h 3572"/>
                              <a:gd name="T136" fmla="+- 0 10874 5933"/>
                              <a:gd name="T137" fmla="*/ T136 w 9564"/>
                              <a:gd name="T138" fmla="+- 0 2743 2598"/>
                              <a:gd name="T139" fmla="*/ 2743 h 3572"/>
                              <a:gd name="T140" fmla="+- 0 10959 5933"/>
                              <a:gd name="T141" fmla="*/ T140 w 9564"/>
                              <a:gd name="T142" fmla="+- 0 3167 2598"/>
                              <a:gd name="T143" fmla="*/ 3167 h 3572"/>
                              <a:gd name="T144" fmla="+- 0 11614 5933"/>
                              <a:gd name="T145" fmla="*/ T144 w 9564"/>
                              <a:gd name="T146" fmla="+- 0 3473 2598"/>
                              <a:gd name="T147" fmla="*/ 3473 h 3572"/>
                              <a:gd name="T148" fmla="+- 0 10785 5933"/>
                              <a:gd name="T149" fmla="*/ T148 w 9564"/>
                              <a:gd name="T150" fmla="+- 0 3455 2598"/>
                              <a:gd name="T151" fmla="*/ 3455 h 3572"/>
                              <a:gd name="T152" fmla="+- 0 11067 5933"/>
                              <a:gd name="T153" fmla="*/ T152 w 9564"/>
                              <a:gd name="T154" fmla="+- 0 3910 2598"/>
                              <a:gd name="T155" fmla="*/ 3910 h 3572"/>
                              <a:gd name="T156" fmla="+- 0 11602 5933"/>
                              <a:gd name="T157" fmla="*/ T156 w 9564"/>
                              <a:gd name="T158" fmla="+- 0 4586 2598"/>
                              <a:gd name="T159" fmla="*/ 4586 h 3572"/>
                              <a:gd name="T160" fmla="+- 0 11759 5933"/>
                              <a:gd name="T161" fmla="*/ T160 w 9564"/>
                              <a:gd name="T162" fmla="+- 0 2606 2598"/>
                              <a:gd name="T163" fmla="*/ 2606 h 3572"/>
                              <a:gd name="T164" fmla="+- 0 11364 5933"/>
                              <a:gd name="T165" fmla="*/ T164 w 9564"/>
                              <a:gd name="T166" fmla="+- 0 3160 2598"/>
                              <a:gd name="T167" fmla="*/ 3160 h 3572"/>
                              <a:gd name="T168" fmla="+- 0 11892 5933"/>
                              <a:gd name="T169" fmla="*/ T168 w 9564"/>
                              <a:gd name="T170" fmla="+- 0 3172 2598"/>
                              <a:gd name="T171" fmla="*/ 3172 h 3572"/>
                              <a:gd name="T172" fmla="+- 0 11356 5933"/>
                              <a:gd name="T173" fmla="*/ T172 w 9564"/>
                              <a:gd name="T174" fmla="+- 0 6134 2598"/>
                              <a:gd name="T175" fmla="*/ 6134 h 3572"/>
                              <a:gd name="T176" fmla="+- 0 12212 5933"/>
                              <a:gd name="T177" fmla="*/ T176 w 9564"/>
                              <a:gd name="T178" fmla="+- 0 4553 2598"/>
                              <a:gd name="T179" fmla="*/ 4553 h 3572"/>
                              <a:gd name="T180" fmla="+- 0 12299 5933"/>
                              <a:gd name="T181" fmla="*/ T180 w 9564"/>
                              <a:gd name="T182" fmla="+- 0 2678 2598"/>
                              <a:gd name="T183" fmla="*/ 2678 h 3572"/>
                              <a:gd name="T184" fmla="+- 0 13146 5933"/>
                              <a:gd name="T185" fmla="*/ T184 w 9564"/>
                              <a:gd name="T186" fmla="+- 0 4993 2598"/>
                              <a:gd name="T187" fmla="*/ 4993 h 3572"/>
                              <a:gd name="T188" fmla="+- 0 12500 5933"/>
                              <a:gd name="T189" fmla="*/ T188 w 9564"/>
                              <a:gd name="T190" fmla="+- 0 6134 2598"/>
                              <a:gd name="T191" fmla="*/ 6134 h 3572"/>
                              <a:gd name="T192" fmla="+- 0 13836 5933"/>
                              <a:gd name="T193" fmla="*/ T192 w 9564"/>
                              <a:gd name="T194" fmla="+- 0 3507 2598"/>
                              <a:gd name="T195" fmla="*/ 3507 h 3572"/>
                              <a:gd name="T196" fmla="+- 0 13055 5933"/>
                              <a:gd name="T197" fmla="*/ T196 w 9564"/>
                              <a:gd name="T198" fmla="+- 0 3455 2598"/>
                              <a:gd name="T199" fmla="*/ 3455 h 3572"/>
                              <a:gd name="T200" fmla="+- 0 13229 5933"/>
                              <a:gd name="T201" fmla="*/ T200 w 9564"/>
                              <a:gd name="T202" fmla="+- 0 4533 2598"/>
                              <a:gd name="T203" fmla="*/ 4533 h 3572"/>
                              <a:gd name="T204" fmla="+- 0 13742 5933"/>
                              <a:gd name="T205" fmla="*/ T204 w 9564"/>
                              <a:gd name="T206" fmla="+- 0 4582 2598"/>
                              <a:gd name="T207" fmla="*/ 4582 h 3572"/>
                              <a:gd name="T208" fmla="+- 0 15496 5933"/>
                              <a:gd name="T209" fmla="*/ T208 w 9564"/>
                              <a:gd name="T210" fmla="+- 0 4982 2598"/>
                              <a:gd name="T211" fmla="*/ 4982 h 3572"/>
                              <a:gd name="T212" fmla="+- 0 14959 5933"/>
                              <a:gd name="T213" fmla="*/ T212 w 9564"/>
                              <a:gd name="T214" fmla="+- 0 5172 2598"/>
                              <a:gd name="T215" fmla="*/ 5172 h 3572"/>
                              <a:gd name="T216" fmla="+- 0 15030 5933"/>
                              <a:gd name="T217" fmla="*/ T216 w 9564"/>
                              <a:gd name="T218" fmla="+- 0 4878 2598"/>
                              <a:gd name="T219" fmla="*/ 4878 h 3572"/>
                              <a:gd name="T220" fmla="+- 0 14654 5933"/>
                              <a:gd name="T221" fmla="*/ T220 w 9564"/>
                              <a:gd name="T222" fmla="+- 0 4383 2598"/>
                              <a:gd name="T223" fmla="*/ 4383 h 3572"/>
                              <a:gd name="T224" fmla="+- 0 15362 5933"/>
                              <a:gd name="T225" fmla="*/ T224 w 9564"/>
                              <a:gd name="T226" fmla="+- 0 4028 2598"/>
                              <a:gd name="T227" fmla="*/ 4028 h 3572"/>
                              <a:gd name="T228" fmla="+- 0 15412 5933"/>
                              <a:gd name="T229" fmla="*/ T228 w 9564"/>
                              <a:gd name="T230" fmla="+- 0 3431 2598"/>
                              <a:gd name="T231" fmla="*/ 3431 h 3572"/>
                              <a:gd name="T232" fmla="+- 0 14881 5933"/>
                              <a:gd name="T233" fmla="*/ T232 w 9564"/>
                              <a:gd name="T234" fmla="+- 0 3729 2598"/>
                              <a:gd name="T235" fmla="*/ 3729 h 3572"/>
                              <a:gd name="T236" fmla="+- 0 14398 5933"/>
                              <a:gd name="T237" fmla="*/ T236 w 9564"/>
                              <a:gd name="T238" fmla="+- 0 3780 2598"/>
                              <a:gd name="T239" fmla="*/ 3780 h 3572"/>
                              <a:gd name="T240" fmla="+- 0 14463 5933"/>
                              <a:gd name="T241" fmla="*/ T240 w 9564"/>
                              <a:gd name="T242" fmla="+- 0 4799 2598"/>
                              <a:gd name="T243" fmla="*/ 4799 h 3572"/>
                              <a:gd name="T244" fmla="+- 0 14668 5933"/>
                              <a:gd name="T245" fmla="*/ T244 w 9564"/>
                              <a:gd name="T246" fmla="+- 0 5444 2598"/>
                              <a:gd name="T247" fmla="*/ 5444 h 3572"/>
                              <a:gd name="T248" fmla="+- 0 15496 5933"/>
                              <a:gd name="T249" fmla="*/ T248 w 9564"/>
                              <a:gd name="T250" fmla="+- 0 4982 2598"/>
                              <a:gd name="T251" fmla="*/ 4982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564" h="3572">
                                <a:moveTo>
                                  <a:pt x="879" y="2174"/>
                                </a:moveTo>
                                <a:lnTo>
                                  <a:pt x="40" y="2174"/>
                                </a:lnTo>
                                <a:lnTo>
                                  <a:pt x="40" y="3536"/>
                                </a:lnTo>
                                <a:lnTo>
                                  <a:pt x="404" y="3536"/>
                                </a:lnTo>
                                <a:lnTo>
                                  <a:pt x="404" y="3001"/>
                                </a:lnTo>
                                <a:lnTo>
                                  <a:pt x="852" y="3001"/>
                                </a:lnTo>
                                <a:lnTo>
                                  <a:pt x="852" y="2709"/>
                                </a:lnTo>
                                <a:lnTo>
                                  <a:pt x="404" y="2709"/>
                                </a:lnTo>
                                <a:lnTo>
                                  <a:pt x="404" y="2473"/>
                                </a:lnTo>
                                <a:lnTo>
                                  <a:pt x="879" y="2473"/>
                                </a:lnTo>
                                <a:lnTo>
                                  <a:pt x="879" y="2174"/>
                                </a:lnTo>
                                <a:moveTo>
                                  <a:pt x="1149" y="1703"/>
                                </a:moveTo>
                                <a:lnTo>
                                  <a:pt x="1145" y="1682"/>
                                </a:lnTo>
                                <a:lnTo>
                                  <a:pt x="1133" y="1665"/>
                                </a:lnTo>
                                <a:lnTo>
                                  <a:pt x="1116" y="1653"/>
                                </a:lnTo>
                                <a:lnTo>
                                  <a:pt x="1095" y="1649"/>
                                </a:lnTo>
                                <a:lnTo>
                                  <a:pt x="369" y="1649"/>
                                </a:lnTo>
                                <a:lnTo>
                                  <a:pt x="369" y="62"/>
                                </a:lnTo>
                                <a:lnTo>
                                  <a:pt x="365" y="42"/>
                                </a:lnTo>
                                <a:lnTo>
                                  <a:pt x="353" y="25"/>
                                </a:lnTo>
                                <a:lnTo>
                                  <a:pt x="336" y="13"/>
                                </a:lnTo>
                                <a:lnTo>
                                  <a:pt x="315" y="8"/>
                                </a:lnTo>
                                <a:lnTo>
                                  <a:pt x="54" y="8"/>
                                </a:lnTo>
                                <a:lnTo>
                                  <a:pt x="32" y="13"/>
                                </a:lnTo>
                                <a:lnTo>
                                  <a:pt x="15" y="25"/>
                                </a:lnTo>
                                <a:lnTo>
                                  <a:pt x="4" y="42"/>
                                </a:lnTo>
                                <a:lnTo>
                                  <a:pt x="0" y="62"/>
                                </a:lnTo>
                                <a:lnTo>
                                  <a:pt x="0" y="1935"/>
                                </a:lnTo>
                                <a:lnTo>
                                  <a:pt x="4" y="1955"/>
                                </a:lnTo>
                                <a:lnTo>
                                  <a:pt x="15" y="1972"/>
                                </a:lnTo>
                                <a:lnTo>
                                  <a:pt x="32" y="1984"/>
                                </a:lnTo>
                                <a:lnTo>
                                  <a:pt x="54" y="1988"/>
                                </a:lnTo>
                                <a:lnTo>
                                  <a:pt x="1095" y="1988"/>
                                </a:lnTo>
                                <a:lnTo>
                                  <a:pt x="1116" y="1984"/>
                                </a:lnTo>
                                <a:lnTo>
                                  <a:pt x="1133" y="1972"/>
                                </a:lnTo>
                                <a:lnTo>
                                  <a:pt x="1145" y="1955"/>
                                </a:lnTo>
                                <a:lnTo>
                                  <a:pt x="1149" y="1935"/>
                                </a:lnTo>
                                <a:lnTo>
                                  <a:pt x="1149" y="1703"/>
                                </a:lnTo>
                                <a:moveTo>
                                  <a:pt x="1424" y="16"/>
                                </a:moveTo>
                                <a:lnTo>
                                  <a:pt x="1418" y="8"/>
                                </a:lnTo>
                                <a:lnTo>
                                  <a:pt x="1325" y="8"/>
                                </a:lnTo>
                                <a:lnTo>
                                  <a:pt x="1318" y="14"/>
                                </a:lnTo>
                                <a:lnTo>
                                  <a:pt x="1317" y="20"/>
                                </a:lnTo>
                                <a:lnTo>
                                  <a:pt x="1234" y="342"/>
                                </a:lnTo>
                                <a:lnTo>
                                  <a:pt x="1231" y="342"/>
                                </a:lnTo>
                                <a:lnTo>
                                  <a:pt x="1178" y="207"/>
                                </a:lnTo>
                                <a:lnTo>
                                  <a:pt x="1101" y="9"/>
                                </a:lnTo>
                                <a:lnTo>
                                  <a:pt x="1099" y="4"/>
                                </a:lnTo>
                                <a:lnTo>
                                  <a:pt x="1095" y="0"/>
                                </a:lnTo>
                                <a:lnTo>
                                  <a:pt x="1064" y="0"/>
                                </a:lnTo>
                                <a:lnTo>
                                  <a:pt x="1060" y="4"/>
                                </a:lnTo>
                                <a:lnTo>
                                  <a:pt x="1058" y="9"/>
                                </a:lnTo>
                                <a:lnTo>
                                  <a:pt x="929" y="342"/>
                                </a:lnTo>
                                <a:lnTo>
                                  <a:pt x="926" y="342"/>
                                </a:lnTo>
                                <a:lnTo>
                                  <a:pt x="841" y="20"/>
                                </a:lnTo>
                                <a:lnTo>
                                  <a:pt x="840" y="14"/>
                                </a:lnTo>
                                <a:lnTo>
                                  <a:pt x="833" y="8"/>
                                </a:lnTo>
                                <a:lnTo>
                                  <a:pt x="741" y="8"/>
                                </a:lnTo>
                                <a:lnTo>
                                  <a:pt x="734" y="16"/>
                                </a:lnTo>
                                <a:lnTo>
                                  <a:pt x="737" y="28"/>
                                </a:lnTo>
                                <a:lnTo>
                                  <a:pt x="891" y="571"/>
                                </a:lnTo>
                                <a:lnTo>
                                  <a:pt x="893" y="577"/>
                                </a:lnTo>
                                <a:lnTo>
                                  <a:pt x="899" y="582"/>
                                </a:lnTo>
                                <a:lnTo>
                                  <a:pt x="927" y="582"/>
                                </a:lnTo>
                                <a:lnTo>
                                  <a:pt x="930" y="578"/>
                                </a:lnTo>
                                <a:lnTo>
                                  <a:pt x="932" y="573"/>
                                </a:lnTo>
                                <a:lnTo>
                                  <a:pt x="1023" y="342"/>
                                </a:lnTo>
                                <a:lnTo>
                                  <a:pt x="1076" y="207"/>
                                </a:lnTo>
                                <a:lnTo>
                                  <a:pt x="1080" y="207"/>
                                </a:lnTo>
                                <a:lnTo>
                                  <a:pt x="1226" y="573"/>
                                </a:lnTo>
                                <a:lnTo>
                                  <a:pt x="1227" y="578"/>
                                </a:lnTo>
                                <a:lnTo>
                                  <a:pt x="1232" y="582"/>
                                </a:lnTo>
                                <a:lnTo>
                                  <a:pt x="1259" y="582"/>
                                </a:lnTo>
                                <a:lnTo>
                                  <a:pt x="1266" y="577"/>
                                </a:lnTo>
                                <a:lnTo>
                                  <a:pt x="1267" y="571"/>
                                </a:lnTo>
                                <a:lnTo>
                                  <a:pt x="1332" y="342"/>
                                </a:lnTo>
                                <a:lnTo>
                                  <a:pt x="1421" y="28"/>
                                </a:lnTo>
                                <a:lnTo>
                                  <a:pt x="1424" y="16"/>
                                </a:lnTo>
                                <a:moveTo>
                                  <a:pt x="1922" y="2174"/>
                                </a:moveTo>
                                <a:lnTo>
                                  <a:pt x="1082" y="2174"/>
                                </a:lnTo>
                                <a:lnTo>
                                  <a:pt x="1082" y="3536"/>
                                </a:lnTo>
                                <a:lnTo>
                                  <a:pt x="1922" y="3536"/>
                                </a:lnTo>
                                <a:lnTo>
                                  <a:pt x="1922" y="3231"/>
                                </a:lnTo>
                                <a:lnTo>
                                  <a:pt x="1447" y="3231"/>
                                </a:lnTo>
                                <a:lnTo>
                                  <a:pt x="1447" y="3001"/>
                                </a:lnTo>
                                <a:lnTo>
                                  <a:pt x="1895" y="3001"/>
                                </a:lnTo>
                                <a:lnTo>
                                  <a:pt x="1895" y="2709"/>
                                </a:lnTo>
                                <a:lnTo>
                                  <a:pt x="1447" y="2709"/>
                                </a:lnTo>
                                <a:lnTo>
                                  <a:pt x="1447" y="2473"/>
                                </a:lnTo>
                                <a:lnTo>
                                  <a:pt x="1922" y="2473"/>
                                </a:lnTo>
                                <a:lnTo>
                                  <a:pt x="1922" y="2174"/>
                                </a:lnTo>
                                <a:moveTo>
                                  <a:pt x="2095" y="21"/>
                                </a:moveTo>
                                <a:lnTo>
                                  <a:pt x="2089" y="8"/>
                                </a:lnTo>
                                <a:lnTo>
                                  <a:pt x="1986" y="8"/>
                                </a:lnTo>
                                <a:lnTo>
                                  <a:pt x="1982" y="12"/>
                                </a:lnTo>
                                <a:lnTo>
                                  <a:pt x="1979" y="16"/>
                                </a:lnTo>
                                <a:lnTo>
                                  <a:pt x="1849" y="202"/>
                                </a:lnTo>
                                <a:lnTo>
                                  <a:pt x="1719" y="16"/>
                                </a:lnTo>
                                <a:lnTo>
                                  <a:pt x="1717" y="12"/>
                                </a:lnTo>
                                <a:lnTo>
                                  <a:pt x="1713" y="8"/>
                                </a:lnTo>
                                <a:lnTo>
                                  <a:pt x="1610" y="8"/>
                                </a:lnTo>
                                <a:lnTo>
                                  <a:pt x="1604" y="21"/>
                                </a:lnTo>
                                <a:lnTo>
                                  <a:pt x="1610" y="32"/>
                                </a:lnTo>
                                <a:lnTo>
                                  <a:pt x="1796" y="302"/>
                                </a:lnTo>
                                <a:lnTo>
                                  <a:pt x="1796" y="567"/>
                                </a:lnTo>
                                <a:lnTo>
                                  <a:pt x="1802" y="574"/>
                                </a:lnTo>
                                <a:lnTo>
                                  <a:pt x="1894" y="574"/>
                                </a:lnTo>
                                <a:lnTo>
                                  <a:pt x="1901" y="567"/>
                                </a:lnTo>
                                <a:lnTo>
                                  <a:pt x="1901" y="301"/>
                                </a:lnTo>
                                <a:lnTo>
                                  <a:pt x="1970" y="202"/>
                                </a:lnTo>
                                <a:lnTo>
                                  <a:pt x="2089" y="32"/>
                                </a:lnTo>
                                <a:lnTo>
                                  <a:pt x="2095" y="21"/>
                                </a:lnTo>
                                <a:moveTo>
                                  <a:pt x="2375" y="1355"/>
                                </a:moveTo>
                                <a:lnTo>
                                  <a:pt x="2370" y="1281"/>
                                </a:lnTo>
                                <a:lnTo>
                                  <a:pt x="2370" y="1280"/>
                                </a:lnTo>
                                <a:lnTo>
                                  <a:pt x="2356" y="1210"/>
                                </a:lnTo>
                                <a:lnTo>
                                  <a:pt x="2333" y="1144"/>
                                </a:lnTo>
                                <a:lnTo>
                                  <a:pt x="2305" y="1089"/>
                                </a:lnTo>
                                <a:lnTo>
                                  <a:pt x="2302" y="1083"/>
                                </a:lnTo>
                                <a:lnTo>
                                  <a:pt x="2264" y="1027"/>
                                </a:lnTo>
                                <a:lnTo>
                                  <a:pt x="2219" y="977"/>
                                </a:lnTo>
                                <a:lnTo>
                                  <a:pt x="2167" y="934"/>
                                </a:lnTo>
                                <a:lnTo>
                                  <a:pt x="2111" y="897"/>
                                </a:lnTo>
                                <a:lnTo>
                                  <a:pt x="2050" y="868"/>
                                </a:lnTo>
                                <a:lnTo>
                                  <a:pt x="2042" y="865"/>
                                </a:lnTo>
                                <a:lnTo>
                                  <a:pt x="2042" y="1281"/>
                                </a:lnTo>
                                <a:lnTo>
                                  <a:pt x="1612" y="1281"/>
                                </a:lnTo>
                                <a:lnTo>
                                  <a:pt x="1637" y="1206"/>
                                </a:lnTo>
                                <a:lnTo>
                                  <a:pt x="1686" y="1145"/>
                                </a:lnTo>
                                <a:lnTo>
                                  <a:pt x="1754" y="1104"/>
                                </a:lnTo>
                                <a:lnTo>
                                  <a:pt x="1834" y="1089"/>
                                </a:lnTo>
                                <a:lnTo>
                                  <a:pt x="1911" y="1104"/>
                                </a:lnTo>
                                <a:lnTo>
                                  <a:pt x="1975" y="1146"/>
                                </a:lnTo>
                                <a:lnTo>
                                  <a:pt x="2021" y="1207"/>
                                </a:lnTo>
                                <a:lnTo>
                                  <a:pt x="2042" y="1281"/>
                                </a:lnTo>
                                <a:lnTo>
                                  <a:pt x="2042" y="865"/>
                                </a:lnTo>
                                <a:lnTo>
                                  <a:pt x="1984" y="846"/>
                                </a:lnTo>
                                <a:lnTo>
                                  <a:pt x="1915" y="833"/>
                                </a:lnTo>
                                <a:lnTo>
                                  <a:pt x="1843" y="829"/>
                                </a:lnTo>
                                <a:lnTo>
                                  <a:pt x="1766" y="833"/>
                                </a:lnTo>
                                <a:lnTo>
                                  <a:pt x="1694" y="847"/>
                                </a:lnTo>
                                <a:lnTo>
                                  <a:pt x="1626" y="870"/>
                                </a:lnTo>
                                <a:lnTo>
                                  <a:pt x="1562" y="900"/>
                                </a:lnTo>
                                <a:lnTo>
                                  <a:pt x="1503" y="937"/>
                                </a:lnTo>
                                <a:lnTo>
                                  <a:pt x="1450" y="982"/>
                                </a:lnTo>
                                <a:lnTo>
                                  <a:pt x="1403" y="1032"/>
                                </a:lnTo>
                                <a:lnTo>
                                  <a:pt x="1362" y="1087"/>
                                </a:lnTo>
                                <a:lnTo>
                                  <a:pt x="1327" y="1147"/>
                                </a:lnTo>
                                <a:lnTo>
                                  <a:pt x="1299" y="1212"/>
                                </a:lnTo>
                                <a:lnTo>
                                  <a:pt x="1279" y="1279"/>
                                </a:lnTo>
                                <a:lnTo>
                                  <a:pt x="1267" y="1350"/>
                                </a:lnTo>
                                <a:lnTo>
                                  <a:pt x="1263" y="1423"/>
                                </a:lnTo>
                                <a:lnTo>
                                  <a:pt x="1267" y="1497"/>
                                </a:lnTo>
                                <a:lnTo>
                                  <a:pt x="1279" y="1568"/>
                                </a:lnTo>
                                <a:lnTo>
                                  <a:pt x="1299" y="1636"/>
                                </a:lnTo>
                                <a:lnTo>
                                  <a:pt x="1327" y="1701"/>
                                </a:lnTo>
                                <a:lnTo>
                                  <a:pt x="1362" y="1761"/>
                                </a:lnTo>
                                <a:lnTo>
                                  <a:pt x="1403" y="1816"/>
                                </a:lnTo>
                                <a:lnTo>
                                  <a:pt x="1451" y="1866"/>
                                </a:lnTo>
                                <a:lnTo>
                                  <a:pt x="1504" y="1910"/>
                                </a:lnTo>
                                <a:lnTo>
                                  <a:pt x="1563" y="1947"/>
                                </a:lnTo>
                                <a:lnTo>
                                  <a:pt x="1627" y="1976"/>
                                </a:lnTo>
                                <a:lnTo>
                                  <a:pt x="1696" y="1998"/>
                                </a:lnTo>
                                <a:lnTo>
                                  <a:pt x="1769" y="2012"/>
                                </a:lnTo>
                                <a:lnTo>
                                  <a:pt x="1846" y="2017"/>
                                </a:lnTo>
                                <a:lnTo>
                                  <a:pt x="1935" y="2011"/>
                                </a:lnTo>
                                <a:lnTo>
                                  <a:pt x="2017" y="1996"/>
                                </a:lnTo>
                                <a:lnTo>
                                  <a:pt x="2092" y="1972"/>
                                </a:lnTo>
                                <a:lnTo>
                                  <a:pt x="2159" y="1940"/>
                                </a:lnTo>
                                <a:lnTo>
                                  <a:pt x="2218" y="1903"/>
                                </a:lnTo>
                                <a:lnTo>
                                  <a:pt x="2269" y="1861"/>
                                </a:lnTo>
                                <a:lnTo>
                                  <a:pt x="2285" y="1843"/>
                                </a:lnTo>
                                <a:lnTo>
                                  <a:pt x="2289" y="1823"/>
                                </a:lnTo>
                                <a:lnTo>
                                  <a:pt x="2284" y="1804"/>
                                </a:lnTo>
                                <a:lnTo>
                                  <a:pt x="2272" y="1788"/>
                                </a:lnTo>
                                <a:lnTo>
                                  <a:pt x="2218" y="1725"/>
                                </a:lnTo>
                                <a:lnTo>
                                  <a:pt x="2156" y="1655"/>
                                </a:lnTo>
                                <a:lnTo>
                                  <a:pt x="2140" y="1643"/>
                                </a:lnTo>
                                <a:lnTo>
                                  <a:pt x="2122" y="1640"/>
                                </a:lnTo>
                                <a:lnTo>
                                  <a:pt x="2102" y="1644"/>
                                </a:lnTo>
                                <a:lnTo>
                                  <a:pt x="2082" y="1655"/>
                                </a:lnTo>
                                <a:lnTo>
                                  <a:pt x="2038" y="1681"/>
                                </a:lnTo>
                                <a:lnTo>
                                  <a:pt x="1985" y="1704"/>
                                </a:lnTo>
                                <a:lnTo>
                                  <a:pt x="1925" y="1720"/>
                                </a:lnTo>
                                <a:lnTo>
                                  <a:pt x="1860" y="1725"/>
                                </a:lnTo>
                                <a:lnTo>
                                  <a:pt x="1783" y="1715"/>
                                </a:lnTo>
                                <a:lnTo>
                                  <a:pt x="1718" y="1687"/>
                                </a:lnTo>
                                <a:lnTo>
                                  <a:pt x="1665" y="1646"/>
                                </a:lnTo>
                                <a:lnTo>
                                  <a:pt x="1625" y="1595"/>
                                </a:lnTo>
                                <a:lnTo>
                                  <a:pt x="1599" y="1538"/>
                                </a:lnTo>
                                <a:lnTo>
                                  <a:pt x="1587" y="1479"/>
                                </a:lnTo>
                                <a:lnTo>
                                  <a:pt x="2315" y="1479"/>
                                </a:lnTo>
                                <a:lnTo>
                                  <a:pt x="2334" y="1476"/>
                                </a:lnTo>
                                <a:lnTo>
                                  <a:pt x="2351" y="1466"/>
                                </a:lnTo>
                                <a:lnTo>
                                  <a:pt x="2363" y="1451"/>
                                </a:lnTo>
                                <a:lnTo>
                                  <a:pt x="2369" y="1431"/>
                                </a:lnTo>
                                <a:lnTo>
                                  <a:pt x="2371" y="1414"/>
                                </a:lnTo>
                                <a:lnTo>
                                  <a:pt x="2373" y="1393"/>
                                </a:lnTo>
                                <a:lnTo>
                                  <a:pt x="2374" y="1372"/>
                                </a:lnTo>
                                <a:lnTo>
                                  <a:pt x="2375" y="1355"/>
                                </a:lnTo>
                                <a:moveTo>
                                  <a:pt x="2803" y="16"/>
                                </a:moveTo>
                                <a:lnTo>
                                  <a:pt x="2796" y="8"/>
                                </a:lnTo>
                                <a:lnTo>
                                  <a:pt x="2704" y="8"/>
                                </a:lnTo>
                                <a:lnTo>
                                  <a:pt x="2698" y="16"/>
                                </a:lnTo>
                                <a:lnTo>
                                  <a:pt x="2698" y="358"/>
                                </a:lnTo>
                                <a:lnTo>
                                  <a:pt x="2697" y="358"/>
                                </a:lnTo>
                                <a:lnTo>
                                  <a:pt x="2558" y="211"/>
                                </a:lnTo>
                                <a:lnTo>
                                  <a:pt x="2359" y="0"/>
                                </a:lnTo>
                                <a:lnTo>
                                  <a:pt x="2330" y="0"/>
                                </a:lnTo>
                                <a:lnTo>
                                  <a:pt x="2323" y="7"/>
                                </a:lnTo>
                                <a:lnTo>
                                  <a:pt x="2323" y="567"/>
                                </a:lnTo>
                                <a:lnTo>
                                  <a:pt x="2330" y="574"/>
                                </a:lnTo>
                                <a:lnTo>
                                  <a:pt x="2421" y="574"/>
                                </a:lnTo>
                                <a:lnTo>
                                  <a:pt x="2428" y="567"/>
                                </a:lnTo>
                                <a:lnTo>
                                  <a:pt x="2428" y="211"/>
                                </a:lnTo>
                                <a:lnTo>
                                  <a:pt x="2429" y="211"/>
                                </a:lnTo>
                                <a:lnTo>
                                  <a:pt x="2768" y="582"/>
                                </a:lnTo>
                                <a:lnTo>
                                  <a:pt x="2796" y="582"/>
                                </a:lnTo>
                                <a:lnTo>
                                  <a:pt x="2803" y="576"/>
                                </a:lnTo>
                                <a:lnTo>
                                  <a:pt x="2803" y="358"/>
                                </a:lnTo>
                                <a:lnTo>
                                  <a:pt x="2803" y="16"/>
                                </a:lnTo>
                                <a:moveTo>
                                  <a:pt x="3074" y="3092"/>
                                </a:moveTo>
                                <a:lnTo>
                                  <a:pt x="3067" y="3005"/>
                                </a:lnTo>
                                <a:lnTo>
                                  <a:pt x="3049" y="2932"/>
                                </a:lnTo>
                                <a:lnTo>
                                  <a:pt x="3018" y="2870"/>
                                </a:lnTo>
                                <a:lnTo>
                                  <a:pt x="2976" y="2819"/>
                                </a:lnTo>
                                <a:lnTo>
                                  <a:pt x="2922" y="2777"/>
                                </a:lnTo>
                                <a:lnTo>
                                  <a:pt x="2858" y="2742"/>
                                </a:lnTo>
                                <a:lnTo>
                                  <a:pt x="2782" y="2712"/>
                                </a:lnTo>
                                <a:lnTo>
                                  <a:pt x="2696" y="2686"/>
                                </a:lnTo>
                                <a:lnTo>
                                  <a:pt x="2609" y="2663"/>
                                </a:lnTo>
                                <a:lnTo>
                                  <a:pt x="2540" y="2635"/>
                                </a:lnTo>
                                <a:lnTo>
                                  <a:pt x="2494" y="2596"/>
                                </a:lnTo>
                                <a:lnTo>
                                  <a:pt x="2478" y="2536"/>
                                </a:lnTo>
                                <a:lnTo>
                                  <a:pt x="2488" y="2490"/>
                                </a:lnTo>
                                <a:lnTo>
                                  <a:pt x="2519" y="2454"/>
                                </a:lnTo>
                                <a:lnTo>
                                  <a:pt x="2566" y="2430"/>
                                </a:lnTo>
                                <a:lnTo>
                                  <a:pt x="2629" y="2421"/>
                                </a:lnTo>
                                <a:lnTo>
                                  <a:pt x="2693" y="2428"/>
                                </a:lnTo>
                                <a:lnTo>
                                  <a:pt x="2759" y="2448"/>
                                </a:lnTo>
                                <a:lnTo>
                                  <a:pt x="2826" y="2482"/>
                                </a:lnTo>
                                <a:lnTo>
                                  <a:pt x="2891" y="2530"/>
                                </a:lnTo>
                                <a:lnTo>
                                  <a:pt x="2939" y="2421"/>
                                </a:lnTo>
                                <a:lnTo>
                                  <a:pt x="3008" y="2263"/>
                                </a:lnTo>
                                <a:lnTo>
                                  <a:pt x="2935" y="2219"/>
                                </a:lnTo>
                                <a:lnTo>
                                  <a:pt x="2858" y="2185"/>
                                </a:lnTo>
                                <a:lnTo>
                                  <a:pt x="2777" y="2161"/>
                                </a:lnTo>
                                <a:lnTo>
                                  <a:pt x="2692" y="2146"/>
                                </a:lnTo>
                                <a:lnTo>
                                  <a:pt x="2602" y="2141"/>
                                </a:lnTo>
                                <a:lnTo>
                                  <a:pt x="2519" y="2147"/>
                                </a:lnTo>
                                <a:lnTo>
                                  <a:pt x="2442" y="2163"/>
                                </a:lnTo>
                                <a:lnTo>
                                  <a:pt x="2373" y="2189"/>
                                </a:lnTo>
                                <a:lnTo>
                                  <a:pt x="2311" y="2224"/>
                                </a:lnTo>
                                <a:lnTo>
                                  <a:pt x="2258" y="2267"/>
                                </a:lnTo>
                                <a:lnTo>
                                  <a:pt x="2213" y="2318"/>
                                </a:lnTo>
                                <a:lnTo>
                                  <a:pt x="2177" y="2376"/>
                                </a:lnTo>
                                <a:lnTo>
                                  <a:pt x="2150" y="2440"/>
                                </a:lnTo>
                                <a:lnTo>
                                  <a:pt x="2134" y="2509"/>
                                </a:lnTo>
                                <a:lnTo>
                                  <a:pt x="2129" y="2583"/>
                                </a:lnTo>
                                <a:lnTo>
                                  <a:pt x="2134" y="2658"/>
                                </a:lnTo>
                                <a:lnTo>
                                  <a:pt x="2151" y="2723"/>
                                </a:lnTo>
                                <a:lnTo>
                                  <a:pt x="2180" y="2779"/>
                                </a:lnTo>
                                <a:lnTo>
                                  <a:pt x="2220" y="2828"/>
                                </a:lnTo>
                                <a:lnTo>
                                  <a:pt x="2272" y="2869"/>
                                </a:lnTo>
                                <a:lnTo>
                                  <a:pt x="2335" y="2904"/>
                                </a:lnTo>
                                <a:lnTo>
                                  <a:pt x="2410" y="2935"/>
                                </a:lnTo>
                                <a:lnTo>
                                  <a:pt x="2598" y="2991"/>
                                </a:lnTo>
                                <a:lnTo>
                                  <a:pt x="2670" y="3025"/>
                                </a:lnTo>
                                <a:lnTo>
                                  <a:pt x="2713" y="3073"/>
                                </a:lnTo>
                                <a:lnTo>
                                  <a:pt x="2727" y="3142"/>
                                </a:lnTo>
                                <a:lnTo>
                                  <a:pt x="2715" y="3197"/>
                                </a:lnTo>
                                <a:lnTo>
                                  <a:pt x="2680" y="3242"/>
                                </a:lnTo>
                                <a:lnTo>
                                  <a:pt x="2626" y="3272"/>
                                </a:lnTo>
                                <a:lnTo>
                                  <a:pt x="2556" y="3283"/>
                                </a:lnTo>
                                <a:lnTo>
                                  <a:pt x="2491" y="3275"/>
                                </a:lnTo>
                                <a:lnTo>
                                  <a:pt x="2426" y="3253"/>
                                </a:lnTo>
                                <a:lnTo>
                                  <a:pt x="2361" y="3215"/>
                                </a:lnTo>
                                <a:lnTo>
                                  <a:pt x="2296" y="3163"/>
                                </a:lnTo>
                                <a:lnTo>
                                  <a:pt x="2230" y="3096"/>
                                </a:lnTo>
                                <a:lnTo>
                                  <a:pt x="2062" y="3372"/>
                                </a:lnTo>
                                <a:lnTo>
                                  <a:pt x="2125" y="3427"/>
                                </a:lnTo>
                                <a:lnTo>
                                  <a:pt x="2189" y="3473"/>
                                </a:lnTo>
                                <a:lnTo>
                                  <a:pt x="2254" y="3509"/>
                                </a:lnTo>
                                <a:lnTo>
                                  <a:pt x="2322" y="3537"/>
                                </a:lnTo>
                                <a:lnTo>
                                  <a:pt x="2393" y="3557"/>
                                </a:lnTo>
                                <a:lnTo>
                                  <a:pt x="2468" y="3569"/>
                                </a:lnTo>
                                <a:lnTo>
                                  <a:pt x="2548" y="3572"/>
                                </a:lnTo>
                                <a:lnTo>
                                  <a:pt x="2633" y="3568"/>
                                </a:lnTo>
                                <a:lnTo>
                                  <a:pt x="2712" y="3554"/>
                                </a:lnTo>
                                <a:lnTo>
                                  <a:pt x="2784" y="3531"/>
                                </a:lnTo>
                                <a:lnTo>
                                  <a:pt x="2848" y="3500"/>
                                </a:lnTo>
                                <a:lnTo>
                                  <a:pt x="2906" y="3461"/>
                                </a:lnTo>
                                <a:lnTo>
                                  <a:pt x="2956" y="3415"/>
                                </a:lnTo>
                                <a:lnTo>
                                  <a:pt x="2997" y="3362"/>
                                </a:lnTo>
                                <a:lnTo>
                                  <a:pt x="3030" y="3303"/>
                                </a:lnTo>
                                <a:lnTo>
                                  <a:pt x="3037" y="3283"/>
                                </a:lnTo>
                                <a:lnTo>
                                  <a:pt x="3054" y="3238"/>
                                </a:lnTo>
                                <a:lnTo>
                                  <a:pt x="3069" y="3167"/>
                                </a:lnTo>
                                <a:lnTo>
                                  <a:pt x="3074" y="3092"/>
                                </a:lnTo>
                                <a:moveTo>
                                  <a:pt x="3501" y="1476"/>
                                </a:moveTo>
                                <a:lnTo>
                                  <a:pt x="3501" y="1321"/>
                                </a:lnTo>
                                <a:lnTo>
                                  <a:pt x="3501" y="1304"/>
                                </a:lnTo>
                                <a:lnTo>
                                  <a:pt x="3499" y="1240"/>
                                </a:lnTo>
                                <a:lnTo>
                                  <a:pt x="3492" y="1165"/>
                                </a:lnTo>
                                <a:lnTo>
                                  <a:pt x="3481" y="1109"/>
                                </a:lnTo>
                                <a:lnTo>
                                  <a:pt x="3479" y="1098"/>
                                </a:lnTo>
                                <a:lnTo>
                                  <a:pt x="3459" y="1037"/>
                                </a:lnTo>
                                <a:lnTo>
                                  <a:pt x="3432" y="983"/>
                                </a:lnTo>
                                <a:lnTo>
                                  <a:pt x="3397" y="937"/>
                                </a:lnTo>
                                <a:lnTo>
                                  <a:pt x="3352" y="899"/>
                                </a:lnTo>
                                <a:lnTo>
                                  <a:pt x="3297" y="869"/>
                                </a:lnTo>
                                <a:lnTo>
                                  <a:pt x="3231" y="847"/>
                                </a:lnTo>
                                <a:lnTo>
                                  <a:pt x="3153" y="833"/>
                                </a:lnTo>
                                <a:lnTo>
                                  <a:pt x="3063" y="829"/>
                                </a:lnTo>
                                <a:lnTo>
                                  <a:pt x="2955" y="834"/>
                                </a:lnTo>
                                <a:lnTo>
                                  <a:pt x="2855" y="845"/>
                                </a:lnTo>
                                <a:lnTo>
                                  <a:pt x="2770" y="860"/>
                                </a:lnTo>
                                <a:lnTo>
                                  <a:pt x="2708" y="874"/>
                                </a:lnTo>
                                <a:lnTo>
                                  <a:pt x="2676" y="882"/>
                                </a:lnTo>
                                <a:lnTo>
                                  <a:pt x="2658" y="891"/>
                                </a:lnTo>
                                <a:lnTo>
                                  <a:pt x="2643" y="905"/>
                                </a:lnTo>
                                <a:lnTo>
                                  <a:pt x="2635" y="925"/>
                                </a:lnTo>
                                <a:lnTo>
                                  <a:pt x="2636" y="953"/>
                                </a:lnTo>
                                <a:lnTo>
                                  <a:pt x="2662" y="1100"/>
                                </a:lnTo>
                                <a:lnTo>
                                  <a:pt x="2669" y="1125"/>
                                </a:lnTo>
                                <a:lnTo>
                                  <a:pt x="2682" y="1144"/>
                                </a:lnTo>
                                <a:lnTo>
                                  <a:pt x="2701" y="1153"/>
                                </a:lnTo>
                                <a:lnTo>
                                  <a:pt x="2727" y="1151"/>
                                </a:lnTo>
                                <a:lnTo>
                                  <a:pt x="2790" y="1136"/>
                                </a:lnTo>
                                <a:lnTo>
                                  <a:pt x="2872" y="1123"/>
                                </a:lnTo>
                                <a:lnTo>
                                  <a:pt x="2961" y="1113"/>
                                </a:lnTo>
                                <a:lnTo>
                                  <a:pt x="3046" y="1109"/>
                                </a:lnTo>
                                <a:lnTo>
                                  <a:pt x="3114" y="1119"/>
                                </a:lnTo>
                                <a:lnTo>
                                  <a:pt x="3160" y="1152"/>
                                </a:lnTo>
                                <a:lnTo>
                                  <a:pt x="3187" y="1213"/>
                                </a:lnTo>
                                <a:lnTo>
                                  <a:pt x="3194" y="1304"/>
                                </a:lnTo>
                                <a:lnTo>
                                  <a:pt x="3188" y="1302"/>
                                </a:lnTo>
                                <a:lnTo>
                                  <a:pt x="3188" y="1510"/>
                                </a:lnTo>
                                <a:lnTo>
                                  <a:pt x="3188" y="1666"/>
                                </a:lnTo>
                                <a:lnTo>
                                  <a:pt x="3163" y="1698"/>
                                </a:lnTo>
                                <a:lnTo>
                                  <a:pt x="3118" y="1734"/>
                                </a:lnTo>
                                <a:lnTo>
                                  <a:pt x="3059" y="1764"/>
                                </a:lnTo>
                                <a:lnTo>
                                  <a:pt x="2992" y="1776"/>
                                </a:lnTo>
                                <a:lnTo>
                                  <a:pt x="2932" y="1765"/>
                                </a:lnTo>
                                <a:lnTo>
                                  <a:pt x="2885" y="1735"/>
                                </a:lnTo>
                                <a:lnTo>
                                  <a:pt x="2855" y="1688"/>
                                </a:lnTo>
                                <a:lnTo>
                                  <a:pt x="2844" y="1629"/>
                                </a:lnTo>
                                <a:lnTo>
                                  <a:pt x="2857" y="1567"/>
                                </a:lnTo>
                                <a:lnTo>
                                  <a:pt x="2895" y="1519"/>
                                </a:lnTo>
                                <a:lnTo>
                                  <a:pt x="2953" y="1488"/>
                                </a:lnTo>
                                <a:lnTo>
                                  <a:pt x="3029" y="1476"/>
                                </a:lnTo>
                                <a:lnTo>
                                  <a:pt x="3089" y="1482"/>
                                </a:lnTo>
                                <a:lnTo>
                                  <a:pt x="3140" y="1493"/>
                                </a:lnTo>
                                <a:lnTo>
                                  <a:pt x="3175" y="1505"/>
                                </a:lnTo>
                                <a:lnTo>
                                  <a:pt x="3188" y="1510"/>
                                </a:lnTo>
                                <a:lnTo>
                                  <a:pt x="3188" y="1302"/>
                                </a:lnTo>
                                <a:lnTo>
                                  <a:pt x="3138" y="1286"/>
                                </a:lnTo>
                                <a:lnTo>
                                  <a:pt x="3098" y="1277"/>
                                </a:lnTo>
                                <a:lnTo>
                                  <a:pt x="3054" y="1273"/>
                                </a:lnTo>
                                <a:lnTo>
                                  <a:pt x="2986" y="1273"/>
                                </a:lnTo>
                                <a:lnTo>
                                  <a:pt x="2894" y="1278"/>
                                </a:lnTo>
                                <a:lnTo>
                                  <a:pt x="2812" y="1295"/>
                                </a:lnTo>
                                <a:lnTo>
                                  <a:pt x="2739" y="1321"/>
                                </a:lnTo>
                                <a:lnTo>
                                  <a:pt x="2677" y="1355"/>
                                </a:lnTo>
                                <a:lnTo>
                                  <a:pt x="2625" y="1398"/>
                                </a:lnTo>
                                <a:lnTo>
                                  <a:pt x="2585" y="1448"/>
                                </a:lnTo>
                                <a:lnTo>
                                  <a:pt x="2555" y="1503"/>
                                </a:lnTo>
                                <a:lnTo>
                                  <a:pt x="2537" y="1564"/>
                                </a:lnTo>
                                <a:lnTo>
                                  <a:pt x="2531" y="1629"/>
                                </a:lnTo>
                                <a:lnTo>
                                  <a:pt x="2537" y="1706"/>
                                </a:lnTo>
                                <a:lnTo>
                                  <a:pt x="2553" y="1775"/>
                                </a:lnTo>
                                <a:lnTo>
                                  <a:pt x="2580" y="1837"/>
                                </a:lnTo>
                                <a:lnTo>
                                  <a:pt x="2616" y="1890"/>
                                </a:lnTo>
                                <a:lnTo>
                                  <a:pt x="2661" y="1934"/>
                                </a:lnTo>
                                <a:lnTo>
                                  <a:pt x="2714" y="1970"/>
                                </a:lnTo>
                                <a:lnTo>
                                  <a:pt x="2775" y="1996"/>
                                </a:lnTo>
                                <a:lnTo>
                                  <a:pt x="2842" y="2011"/>
                                </a:lnTo>
                                <a:lnTo>
                                  <a:pt x="2915" y="2017"/>
                                </a:lnTo>
                                <a:lnTo>
                                  <a:pt x="3013" y="2007"/>
                                </a:lnTo>
                                <a:lnTo>
                                  <a:pt x="3095" y="1983"/>
                                </a:lnTo>
                                <a:lnTo>
                                  <a:pt x="3163" y="1949"/>
                                </a:lnTo>
                                <a:lnTo>
                                  <a:pt x="3218" y="1910"/>
                                </a:lnTo>
                                <a:lnTo>
                                  <a:pt x="3262" y="1872"/>
                                </a:lnTo>
                                <a:lnTo>
                                  <a:pt x="3296" y="1949"/>
                                </a:lnTo>
                                <a:lnTo>
                                  <a:pt x="3307" y="1968"/>
                                </a:lnTo>
                                <a:lnTo>
                                  <a:pt x="3318" y="1980"/>
                                </a:lnTo>
                                <a:lnTo>
                                  <a:pt x="3331" y="1987"/>
                                </a:lnTo>
                                <a:lnTo>
                                  <a:pt x="3345" y="1988"/>
                                </a:lnTo>
                                <a:lnTo>
                                  <a:pt x="3447" y="1988"/>
                                </a:lnTo>
                                <a:lnTo>
                                  <a:pt x="3468" y="1984"/>
                                </a:lnTo>
                                <a:lnTo>
                                  <a:pt x="3485" y="1972"/>
                                </a:lnTo>
                                <a:lnTo>
                                  <a:pt x="3497" y="1955"/>
                                </a:lnTo>
                                <a:lnTo>
                                  <a:pt x="3501" y="1935"/>
                                </a:lnTo>
                                <a:lnTo>
                                  <a:pt x="3501" y="1872"/>
                                </a:lnTo>
                                <a:lnTo>
                                  <a:pt x="3501" y="1776"/>
                                </a:lnTo>
                                <a:lnTo>
                                  <a:pt x="3501" y="1476"/>
                                </a:lnTo>
                                <a:moveTo>
                                  <a:pt x="3606" y="290"/>
                                </a:moveTo>
                                <a:lnTo>
                                  <a:pt x="3596" y="216"/>
                                </a:lnTo>
                                <a:lnTo>
                                  <a:pt x="3567" y="148"/>
                                </a:lnTo>
                                <a:lnTo>
                                  <a:pt x="3534" y="106"/>
                                </a:lnTo>
                                <a:lnTo>
                                  <a:pt x="3522" y="91"/>
                                </a:lnTo>
                                <a:lnTo>
                                  <a:pt x="3494" y="70"/>
                                </a:lnTo>
                                <a:lnTo>
                                  <a:pt x="3494" y="290"/>
                                </a:lnTo>
                                <a:lnTo>
                                  <a:pt x="3480" y="364"/>
                                </a:lnTo>
                                <a:lnTo>
                                  <a:pt x="3442" y="423"/>
                                </a:lnTo>
                                <a:lnTo>
                                  <a:pt x="3384" y="462"/>
                                </a:lnTo>
                                <a:lnTo>
                                  <a:pt x="3311" y="476"/>
                                </a:lnTo>
                                <a:lnTo>
                                  <a:pt x="3219" y="476"/>
                                </a:lnTo>
                                <a:lnTo>
                                  <a:pt x="3219" y="106"/>
                                </a:lnTo>
                                <a:lnTo>
                                  <a:pt x="3311" y="106"/>
                                </a:lnTo>
                                <a:lnTo>
                                  <a:pt x="3384" y="120"/>
                                </a:lnTo>
                                <a:lnTo>
                                  <a:pt x="3442" y="159"/>
                                </a:lnTo>
                                <a:lnTo>
                                  <a:pt x="3480" y="217"/>
                                </a:lnTo>
                                <a:lnTo>
                                  <a:pt x="3494" y="290"/>
                                </a:lnTo>
                                <a:lnTo>
                                  <a:pt x="3494" y="70"/>
                                </a:lnTo>
                                <a:lnTo>
                                  <a:pt x="3465" y="47"/>
                                </a:lnTo>
                                <a:lnTo>
                                  <a:pt x="3397" y="19"/>
                                </a:lnTo>
                                <a:lnTo>
                                  <a:pt x="3321" y="8"/>
                                </a:lnTo>
                                <a:lnTo>
                                  <a:pt x="3120" y="8"/>
                                </a:lnTo>
                                <a:lnTo>
                                  <a:pt x="3114" y="16"/>
                                </a:lnTo>
                                <a:lnTo>
                                  <a:pt x="3114" y="567"/>
                                </a:lnTo>
                                <a:lnTo>
                                  <a:pt x="3120" y="574"/>
                                </a:lnTo>
                                <a:lnTo>
                                  <a:pt x="3321" y="574"/>
                                </a:lnTo>
                                <a:lnTo>
                                  <a:pt x="3397" y="564"/>
                                </a:lnTo>
                                <a:lnTo>
                                  <a:pt x="3465" y="535"/>
                                </a:lnTo>
                                <a:lnTo>
                                  <a:pt x="3522" y="491"/>
                                </a:lnTo>
                                <a:lnTo>
                                  <a:pt x="3535" y="476"/>
                                </a:lnTo>
                                <a:lnTo>
                                  <a:pt x="3567" y="434"/>
                                </a:lnTo>
                                <a:lnTo>
                                  <a:pt x="3596" y="366"/>
                                </a:lnTo>
                                <a:lnTo>
                                  <a:pt x="3606" y="290"/>
                                </a:lnTo>
                                <a:moveTo>
                                  <a:pt x="4160" y="2174"/>
                                </a:moveTo>
                                <a:lnTo>
                                  <a:pt x="3175" y="2174"/>
                                </a:lnTo>
                                <a:lnTo>
                                  <a:pt x="3175" y="2496"/>
                                </a:lnTo>
                                <a:lnTo>
                                  <a:pt x="3480" y="2496"/>
                                </a:lnTo>
                                <a:lnTo>
                                  <a:pt x="3480" y="3536"/>
                                </a:lnTo>
                                <a:lnTo>
                                  <a:pt x="3853" y="3536"/>
                                </a:lnTo>
                                <a:lnTo>
                                  <a:pt x="3853" y="2496"/>
                                </a:lnTo>
                                <a:lnTo>
                                  <a:pt x="4160" y="2496"/>
                                </a:lnTo>
                                <a:lnTo>
                                  <a:pt x="4160" y="2174"/>
                                </a:lnTo>
                                <a:moveTo>
                                  <a:pt x="4353" y="16"/>
                                </a:moveTo>
                                <a:lnTo>
                                  <a:pt x="4346" y="8"/>
                                </a:lnTo>
                                <a:lnTo>
                                  <a:pt x="4254" y="8"/>
                                </a:lnTo>
                                <a:lnTo>
                                  <a:pt x="4247" y="16"/>
                                </a:lnTo>
                                <a:lnTo>
                                  <a:pt x="4247" y="238"/>
                                </a:lnTo>
                                <a:lnTo>
                                  <a:pt x="3982" y="238"/>
                                </a:lnTo>
                                <a:lnTo>
                                  <a:pt x="3982" y="16"/>
                                </a:lnTo>
                                <a:lnTo>
                                  <a:pt x="3976" y="8"/>
                                </a:lnTo>
                                <a:lnTo>
                                  <a:pt x="3883" y="8"/>
                                </a:lnTo>
                                <a:lnTo>
                                  <a:pt x="3876" y="16"/>
                                </a:lnTo>
                                <a:lnTo>
                                  <a:pt x="3876" y="567"/>
                                </a:lnTo>
                                <a:lnTo>
                                  <a:pt x="3883" y="574"/>
                                </a:lnTo>
                                <a:lnTo>
                                  <a:pt x="3976" y="574"/>
                                </a:lnTo>
                                <a:lnTo>
                                  <a:pt x="3982" y="567"/>
                                </a:lnTo>
                                <a:lnTo>
                                  <a:pt x="3982" y="336"/>
                                </a:lnTo>
                                <a:lnTo>
                                  <a:pt x="4247" y="336"/>
                                </a:lnTo>
                                <a:lnTo>
                                  <a:pt x="4247" y="567"/>
                                </a:lnTo>
                                <a:lnTo>
                                  <a:pt x="4254" y="574"/>
                                </a:lnTo>
                                <a:lnTo>
                                  <a:pt x="4346" y="574"/>
                                </a:lnTo>
                                <a:lnTo>
                                  <a:pt x="4353" y="567"/>
                                </a:lnTo>
                                <a:lnTo>
                                  <a:pt x="4353" y="336"/>
                                </a:lnTo>
                                <a:lnTo>
                                  <a:pt x="4353" y="238"/>
                                </a:lnTo>
                                <a:lnTo>
                                  <a:pt x="4353" y="16"/>
                                </a:lnTo>
                                <a:moveTo>
                                  <a:pt x="4622" y="942"/>
                                </a:moveTo>
                                <a:lnTo>
                                  <a:pt x="4621" y="894"/>
                                </a:lnTo>
                                <a:lnTo>
                                  <a:pt x="4575" y="859"/>
                                </a:lnTo>
                                <a:lnTo>
                                  <a:pt x="4498" y="836"/>
                                </a:lnTo>
                                <a:lnTo>
                                  <a:pt x="4403" y="829"/>
                                </a:lnTo>
                                <a:lnTo>
                                  <a:pt x="4305" y="842"/>
                                </a:lnTo>
                                <a:lnTo>
                                  <a:pt x="4225" y="874"/>
                                </a:lnTo>
                                <a:lnTo>
                                  <a:pt x="4161" y="918"/>
                                </a:lnTo>
                                <a:lnTo>
                                  <a:pt x="4113" y="964"/>
                                </a:lnTo>
                                <a:lnTo>
                                  <a:pt x="4081" y="1004"/>
                                </a:lnTo>
                                <a:lnTo>
                                  <a:pt x="4042" y="894"/>
                                </a:lnTo>
                                <a:lnTo>
                                  <a:pt x="4034" y="878"/>
                                </a:lnTo>
                                <a:lnTo>
                                  <a:pt x="4022" y="867"/>
                                </a:lnTo>
                                <a:lnTo>
                                  <a:pt x="4008" y="860"/>
                                </a:lnTo>
                                <a:lnTo>
                                  <a:pt x="3990" y="857"/>
                                </a:lnTo>
                                <a:lnTo>
                                  <a:pt x="3882" y="857"/>
                                </a:lnTo>
                                <a:lnTo>
                                  <a:pt x="3862" y="861"/>
                                </a:lnTo>
                                <a:lnTo>
                                  <a:pt x="3845" y="872"/>
                                </a:lnTo>
                                <a:lnTo>
                                  <a:pt x="3833" y="889"/>
                                </a:lnTo>
                                <a:lnTo>
                                  <a:pt x="3828" y="911"/>
                                </a:lnTo>
                                <a:lnTo>
                                  <a:pt x="3828" y="1935"/>
                                </a:lnTo>
                                <a:lnTo>
                                  <a:pt x="3833" y="1955"/>
                                </a:lnTo>
                                <a:lnTo>
                                  <a:pt x="3845" y="1972"/>
                                </a:lnTo>
                                <a:lnTo>
                                  <a:pt x="3862" y="1984"/>
                                </a:lnTo>
                                <a:lnTo>
                                  <a:pt x="3882" y="1988"/>
                                </a:lnTo>
                                <a:lnTo>
                                  <a:pt x="4101" y="1988"/>
                                </a:lnTo>
                                <a:lnTo>
                                  <a:pt x="4128" y="1986"/>
                                </a:lnTo>
                                <a:lnTo>
                                  <a:pt x="4149" y="1976"/>
                                </a:lnTo>
                                <a:lnTo>
                                  <a:pt x="4162" y="1960"/>
                                </a:lnTo>
                                <a:lnTo>
                                  <a:pt x="4167" y="1935"/>
                                </a:lnTo>
                                <a:lnTo>
                                  <a:pt x="4167" y="1250"/>
                                </a:lnTo>
                                <a:lnTo>
                                  <a:pt x="4191" y="1215"/>
                                </a:lnTo>
                                <a:lnTo>
                                  <a:pt x="4232" y="1177"/>
                                </a:lnTo>
                                <a:lnTo>
                                  <a:pt x="4292" y="1147"/>
                                </a:lnTo>
                                <a:lnTo>
                                  <a:pt x="4369" y="1134"/>
                                </a:lnTo>
                                <a:lnTo>
                                  <a:pt x="4394" y="1136"/>
                                </a:lnTo>
                                <a:lnTo>
                                  <a:pt x="4418" y="1142"/>
                                </a:lnTo>
                                <a:lnTo>
                                  <a:pt x="4439" y="1147"/>
                                </a:lnTo>
                                <a:lnTo>
                                  <a:pt x="4451" y="1151"/>
                                </a:lnTo>
                                <a:lnTo>
                                  <a:pt x="4469" y="1156"/>
                                </a:lnTo>
                                <a:lnTo>
                                  <a:pt x="4487" y="1152"/>
                                </a:lnTo>
                                <a:lnTo>
                                  <a:pt x="4504" y="1142"/>
                                </a:lnTo>
                                <a:lnTo>
                                  <a:pt x="4510" y="1134"/>
                                </a:lnTo>
                                <a:lnTo>
                                  <a:pt x="4517" y="1126"/>
                                </a:lnTo>
                                <a:lnTo>
                                  <a:pt x="4586" y="1004"/>
                                </a:lnTo>
                                <a:lnTo>
                                  <a:pt x="4622" y="942"/>
                                </a:lnTo>
                                <a:moveTo>
                                  <a:pt x="4729" y="2174"/>
                                </a:moveTo>
                                <a:lnTo>
                                  <a:pt x="4352" y="2174"/>
                                </a:lnTo>
                                <a:lnTo>
                                  <a:pt x="4352" y="3536"/>
                                </a:lnTo>
                                <a:lnTo>
                                  <a:pt x="4729" y="3536"/>
                                </a:lnTo>
                                <a:lnTo>
                                  <a:pt x="4729" y="2174"/>
                                </a:lnTo>
                                <a:moveTo>
                                  <a:pt x="5133" y="564"/>
                                </a:moveTo>
                                <a:lnTo>
                                  <a:pt x="5128" y="553"/>
                                </a:lnTo>
                                <a:lnTo>
                                  <a:pt x="5090" y="471"/>
                                </a:lnTo>
                                <a:lnTo>
                                  <a:pt x="5049" y="381"/>
                                </a:lnTo>
                                <a:lnTo>
                                  <a:pt x="4967" y="203"/>
                                </a:lnTo>
                                <a:lnTo>
                                  <a:pt x="4941" y="145"/>
                                </a:lnTo>
                                <a:lnTo>
                                  <a:pt x="4941" y="381"/>
                                </a:lnTo>
                                <a:lnTo>
                                  <a:pt x="4777" y="381"/>
                                </a:lnTo>
                                <a:lnTo>
                                  <a:pt x="4857" y="203"/>
                                </a:lnTo>
                                <a:lnTo>
                                  <a:pt x="4859" y="203"/>
                                </a:lnTo>
                                <a:lnTo>
                                  <a:pt x="4941" y="381"/>
                                </a:lnTo>
                                <a:lnTo>
                                  <a:pt x="4941" y="145"/>
                                </a:lnTo>
                                <a:lnTo>
                                  <a:pt x="4878" y="9"/>
                                </a:lnTo>
                                <a:lnTo>
                                  <a:pt x="4876" y="4"/>
                                </a:lnTo>
                                <a:lnTo>
                                  <a:pt x="4872" y="0"/>
                                </a:lnTo>
                                <a:lnTo>
                                  <a:pt x="4849" y="0"/>
                                </a:lnTo>
                                <a:lnTo>
                                  <a:pt x="4845" y="4"/>
                                </a:lnTo>
                                <a:lnTo>
                                  <a:pt x="4842" y="9"/>
                                </a:lnTo>
                                <a:lnTo>
                                  <a:pt x="4585" y="564"/>
                                </a:lnTo>
                                <a:lnTo>
                                  <a:pt x="4591" y="574"/>
                                </a:lnTo>
                                <a:lnTo>
                                  <a:pt x="4687" y="574"/>
                                </a:lnTo>
                                <a:lnTo>
                                  <a:pt x="4694" y="566"/>
                                </a:lnTo>
                                <a:lnTo>
                                  <a:pt x="4698" y="558"/>
                                </a:lnTo>
                                <a:lnTo>
                                  <a:pt x="4737" y="471"/>
                                </a:lnTo>
                                <a:lnTo>
                                  <a:pt x="4980" y="471"/>
                                </a:lnTo>
                                <a:lnTo>
                                  <a:pt x="5020" y="558"/>
                                </a:lnTo>
                                <a:lnTo>
                                  <a:pt x="5026" y="569"/>
                                </a:lnTo>
                                <a:lnTo>
                                  <a:pt x="5032" y="574"/>
                                </a:lnTo>
                                <a:lnTo>
                                  <a:pt x="5127" y="574"/>
                                </a:lnTo>
                                <a:lnTo>
                                  <a:pt x="5133" y="564"/>
                                </a:lnTo>
                                <a:moveTo>
                                  <a:pt x="5956" y="1392"/>
                                </a:moveTo>
                                <a:lnTo>
                                  <a:pt x="5953" y="1319"/>
                                </a:lnTo>
                                <a:lnTo>
                                  <a:pt x="5943" y="1248"/>
                                </a:lnTo>
                                <a:lnTo>
                                  <a:pt x="5928" y="1180"/>
                                </a:lnTo>
                                <a:lnTo>
                                  <a:pt x="5912" y="1134"/>
                                </a:lnTo>
                                <a:lnTo>
                                  <a:pt x="5905" y="1115"/>
                                </a:lnTo>
                                <a:lnTo>
                                  <a:pt x="5875" y="1055"/>
                                </a:lnTo>
                                <a:lnTo>
                                  <a:pt x="5838" y="1000"/>
                                </a:lnTo>
                                <a:lnTo>
                                  <a:pt x="5834" y="996"/>
                                </a:lnTo>
                                <a:lnTo>
                                  <a:pt x="5794" y="951"/>
                                </a:lnTo>
                                <a:lnTo>
                                  <a:pt x="5741" y="909"/>
                                </a:lnTo>
                                <a:lnTo>
                                  <a:pt x="5681" y="875"/>
                                </a:lnTo>
                                <a:lnTo>
                                  <a:pt x="5612" y="850"/>
                                </a:lnTo>
                                <a:lnTo>
                                  <a:pt x="5535" y="834"/>
                                </a:lnTo>
                                <a:lnTo>
                                  <a:pt x="5450" y="829"/>
                                </a:lnTo>
                                <a:lnTo>
                                  <a:pt x="5347" y="838"/>
                                </a:lnTo>
                                <a:lnTo>
                                  <a:pt x="5258" y="862"/>
                                </a:lnTo>
                                <a:lnTo>
                                  <a:pt x="5183" y="895"/>
                                </a:lnTo>
                                <a:lnTo>
                                  <a:pt x="5123" y="932"/>
                                </a:lnTo>
                                <a:lnTo>
                                  <a:pt x="5078" y="968"/>
                                </a:lnTo>
                                <a:lnTo>
                                  <a:pt x="5048" y="996"/>
                                </a:lnTo>
                                <a:lnTo>
                                  <a:pt x="5009" y="891"/>
                                </a:lnTo>
                                <a:lnTo>
                                  <a:pt x="5001" y="877"/>
                                </a:lnTo>
                                <a:lnTo>
                                  <a:pt x="4991" y="867"/>
                                </a:lnTo>
                                <a:lnTo>
                                  <a:pt x="4977" y="860"/>
                                </a:lnTo>
                                <a:lnTo>
                                  <a:pt x="4960" y="857"/>
                                </a:lnTo>
                                <a:lnTo>
                                  <a:pt x="4852" y="857"/>
                                </a:lnTo>
                                <a:lnTo>
                                  <a:pt x="4832" y="861"/>
                                </a:lnTo>
                                <a:lnTo>
                                  <a:pt x="4815" y="872"/>
                                </a:lnTo>
                                <a:lnTo>
                                  <a:pt x="4803" y="889"/>
                                </a:lnTo>
                                <a:lnTo>
                                  <a:pt x="4798" y="911"/>
                                </a:lnTo>
                                <a:lnTo>
                                  <a:pt x="4798" y="1935"/>
                                </a:lnTo>
                                <a:lnTo>
                                  <a:pt x="4803" y="1955"/>
                                </a:lnTo>
                                <a:lnTo>
                                  <a:pt x="4815" y="1972"/>
                                </a:lnTo>
                                <a:lnTo>
                                  <a:pt x="4832" y="1984"/>
                                </a:lnTo>
                                <a:lnTo>
                                  <a:pt x="4852" y="1988"/>
                                </a:lnTo>
                                <a:lnTo>
                                  <a:pt x="5063" y="1988"/>
                                </a:lnTo>
                                <a:lnTo>
                                  <a:pt x="5097" y="1986"/>
                                </a:lnTo>
                                <a:lnTo>
                                  <a:pt x="5119" y="1976"/>
                                </a:lnTo>
                                <a:lnTo>
                                  <a:pt x="5130" y="1960"/>
                                </a:lnTo>
                                <a:lnTo>
                                  <a:pt x="5134" y="1935"/>
                                </a:lnTo>
                                <a:lnTo>
                                  <a:pt x="5134" y="1312"/>
                                </a:lnTo>
                                <a:lnTo>
                                  <a:pt x="5158" y="1265"/>
                                </a:lnTo>
                                <a:lnTo>
                                  <a:pt x="5198" y="1217"/>
                                </a:lnTo>
                                <a:lnTo>
                                  <a:pt x="5251" y="1175"/>
                                </a:lnTo>
                                <a:lnTo>
                                  <a:pt x="5319" y="1145"/>
                                </a:lnTo>
                                <a:lnTo>
                                  <a:pt x="5401" y="1134"/>
                                </a:lnTo>
                                <a:lnTo>
                                  <a:pt x="5476" y="1145"/>
                                </a:lnTo>
                                <a:lnTo>
                                  <a:pt x="5535" y="1176"/>
                                </a:lnTo>
                                <a:lnTo>
                                  <a:pt x="5579" y="1226"/>
                                </a:lnTo>
                                <a:lnTo>
                                  <a:pt x="5605" y="1293"/>
                                </a:lnTo>
                                <a:lnTo>
                                  <a:pt x="5615" y="1375"/>
                                </a:lnTo>
                                <a:lnTo>
                                  <a:pt x="5615" y="1935"/>
                                </a:lnTo>
                                <a:lnTo>
                                  <a:pt x="5619" y="1955"/>
                                </a:lnTo>
                                <a:lnTo>
                                  <a:pt x="5630" y="1972"/>
                                </a:lnTo>
                                <a:lnTo>
                                  <a:pt x="5647" y="1984"/>
                                </a:lnTo>
                                <a:lnTo>
                                  <a:pt x="5669" y="1988"/>
                                </a:lnTo>
                                <a:lnTo>
                                  <a:pt x="5902" y="1988"/>
                                </a:lnTo>
                                <a:lnTo>
                                  <a:pt x="5922" y="1984"/>
                                </a:lnTo>
                                <a:lnTo>
                                  <a:pt x="5940" y="1972"/>
                                </a:lnTo>
                                <a:lnTo>
                                  <a:pt x="5951" y="1955"/>
                                </a:lnTo>
                                <a:lnTo>
                                  <a:pt x="5956" y="1935"/>
                                </a:lnTo>
                                <a:lnTo>
                                  <a:pt x="5956" y="1392"/>
                                </a:lnTo>
                                <a:moveTo>
                                  <a:pt x="5966" y="567"/>
                                </a:moveTo>
                                <a:lnTo>
                                  <a:pt x="5963" y="556"/>
                                </a:lnTo>
                                <a:lnTo>
                                  <a:pt x="5910" y="256"/>
                                </a:lnTo>
                                <a:lnTo>
                                  <a:pt x="5867" y="12"/>
                                </a:lnTo>
                                <a:lnTo>
                                  <a:pt x="5866" y="6"/>
                                </a:lnTo>
                                <a:lnTo>
                                  <a:pt x="5861" y="0"/>
                                </a:lnTo>
                                <a:lnTo>
                                  <a:pt x="5832" y="0"/>
                                </a:lnTo>
                                <a:lnTo>
                                  <a:pt x="5828" y="4"/>
                                </a:lnTo>
                                <a:lnTo>
                                  <a:pt x="5826" y="8"/>
                                </a:lnTo>
                                <a:lnTo>
                                  <a:pt x="5647" y="390"/>
                                </a:lnTo>
                                <a:lnTo>
                                  <a:pt x="5644" y="390"/>
                                </a:lnTo>
                                <a:lnTo>
                                  <a:pt x="5582" y="256"/>
                                </a:lnTo>
                                <a:lnTo>
                                  <a:pt x="5466" y="8"/>
                                </a:lnTo>
                                <a:lnTo>
                                  <a:pt x="5463" y="4"/>
                                </a:lnTo>
                                <a:lnTo>
                                  <a:pt x="5458" y="0"/>
                                </a:lnTo>
                                <a:lnTo>
                                  <a:pt x="5430" y="0"/>
                                </a:lnTo>
                                <a:lnTo>
                                  <a:pt x="5425" y="6"/>
                                </a:lnTo>
                                <a:lnTo>
                                  <a:pt x="5424" y="12"/>
                                </a:lnTo>
                                <a:lnTo>
                                  <a:pt x="5328" y="556"/>
                                </a:lnTo>
                                <a:lnTo>
                                  <a:pt x="5326" y="567"/>
                                </a:lnTo>
                                <a:lnTo>
                                  <a:pt x="5332" y="574"/>
                                </a:lnTo>
                                <a:lnTo>
                                  <a:pt x="5423" y="574"/>
                                </a:lnTo>
                                <a:lnTo>
                                  <a:pt x="5430" y="568"/>
                                </a:lnTo>
                                <a:lnTo>
                                  <a:pt x="5431" y="562"/>
                                </a:lnTo>
                                <a:lnTo>
                                  <a:pt x="5478" y="256"/>
                                </a:lnTo>
                                <a:lnTo>
                                  <a:pt x="5480" y="256"/>
                                </a:lnTo>
                                <a:lnTo>
                                  <a:pt x="5624" y="573"/>
                                </a:lnTo>
                                <a:lnTo>
                                  <a:pt x="5627" y="578"/>
                                </a:lnTo>
                                <a:lnTo>
                                  <a:pt x="5631" y="582"/>
                                </a:lnTo>
                                <a:lnTo>
                                  <a:pt x="5660" y="582"/>
                                </a:lnTo>
                                <a:lnTo>
                                  <a:pt x="5665" y="578"/>
                                </a:lnTo>
                                <a:lnTo>
                                  <a:pt x="5666" y="573"/>
                                </a:lnTo>
                                <a:lnTo>
                                  <a:pt x="5749" y="390"/>
                                </a:lnTo>
                                <a:lnTo>
                                  <a:pt x="5809" y="256"/>
                                </a:lnTo>
                                <a:lnTo>
                                  <a:pt x="5811" y="256"/>
                                </a:lnTo>
                                <a:lnTo>
                                  <a:pt x="5859" y="562"/>
                                </a:lnTo>
                                <a:lnTo>
                                  <a:pt x="5861" y="568"/>
                                </a:lnTo>
                                <a:lnTo>
                                  <a:pt x="5867" y="574"/>
                                </a:lnTo>
                                <a:lnTo>
                                  <a:pt x="5959" y="574"/>
                                </a:lnTo>
                                <a:lnTo>
                                  <a:pt x="5966" y="567"/>
                                </a:lnTo>
                                <a:moveTo>
                                  <a:pt x="6281" y="2174"/>
                                </a:moveTo>
                                <a:lnTo>
                                  <a:pt x="5885" y="2174"/>
                                </a:lnTo>
                                <a:lnTo>
                                  <a:pt x="5613" y="2936"/>
                                </a:lnTo>
                                <a:lnTo>
                                  <a:pt x="5606" y="2956"/>
                                </a:lnTo>
                                <a:lnTo>
                                  <a:pt x="5596" y="2993"/>
                                </a:lnTo>
                                <a:lnTo>
                                  <a:pt x="5582" y="3047"/>
                                </a:lnTo>
                                <a:lnTo>
                                  <a:pt x="5565" y="3119"/>
                                </a:lnTo>
                                <a:lnTo>
                                  <a:pt x="5548" y="3047"/>
                                </a:lnTo>
                                <a:lnTo>
                                  <a:pt x="5535" y="2993"/>
                                </a:lnTo>
                                <a:lnTo>
                                  <a:pt x="5525" y="2956"/>
                                </a:lnTo>
                                <a:lnTo>
                                  <a:pt x="5519" y="2936"/>
                                </a:lnTo>
                                <a:lnTo>
                                  <a:pt x="5245" y="2174"/>
                                </a:lnTo>
                                <a:lnTo>
                                  <a:pt x="4848" y="2174"/>
                                </a:lnTo>
                                <a:lnTo>
                                  <a:pt x="5423" y="3536"/>
                                </a:lnTo>
                                <a:lnTo>
                                  <a:pt x="5707" y="3536"/>
                                </a:lnTo>
                                <a:lnTo>
                                  <a:pt x="5883" y="3119"/>
                                </a:lnTo>
                                <a:lnTo>
                                  <a:pt x="6281" y="2174"/>
                                </a:lnTo>
                                <a:moveTo>
                                  <a:pt x="6619" y="911"/>
                                </a:moveTo>
                                <a:lnTo>
                                  <a:pt x="6614" y="889"/>
                                </a:lnTo>
                                <a:lnTo>
                                  <a:pt x="6602" y="872"/>
                                </a:lnTo>
                                <a:lnTo>
                                  <a:pt x="6585" y="861"/>
                                </a:lnTo>
                                <a:lnTo>
                                  <a:pt x="6565" y="857"/>
                                </a:lnTo>
                                <a:lnTo>
                                  <a:pt x="6329" y="857"/>
                                </a:lnTo>
                                <a:lnTo>
                                  <a:pt x="6308" y="861"/>
                                </a:lnTo>
                                <a:lnTo>
                                  <a:pt x="6291" y="872"/>
                                </a:lnTo>
                                <a:lnTo>
                                  <a:pt x="6279" y="889"/>
                                </a:lnTo>
                                <a:lnTo>
                                  <a:pt x="6274" y="911"/>
                                </a:lnTo>
                                <a:lnTo>
                                  <a:pt x="6274" y="1935"/>
                                </a:lnTo>
                                <a:lnTo>
                                  <a:pt x="6279" y="1955"/>
                                </a:lnTo>
                                <a:lnTo>
                                  <a:pt x="6291" y="1972"/>
                                </a:lnTo>
                                <a:lnTo>
                                  <a:pt x="6308" y="1984"/>
                                </a:lnTo>
                                <a:lnTo>
                                  <a:pt x="6329" y="1988"/>
                                </a:lnTo>
                                <a:lnTo>
                                  <a:pt x="6565" y="1988"/>
                                </a:lnTo>
                                <a:lnTo>
                                  <a:pt x="6585" y="1984"/>
                                </a:lnTo>
                                <a:lnTo>
                                  <a:pt x="6602" y="1972"/>
                                </a:lnTo>
                                <a:lnTo>
                                  <a:pt x="6614" y="1955"/>
                                </a:lnTo>
                                <a:lnTo>
                                  <a:pt x="6619" y="1935"/>
                                </a:lnTo>
                                <a:lnTo>
                                  <a:pt x="6619" y="911"/>
                                </a:lnTo>
                                <a:moveTo>
                                  <a:pt x="6641" y="260"/>
                                </a:moveTo>
                                <a:lnTo>
                                  <a:pt x="6626" y="184"/>
                                </a:lnTo>
                                <a:lnTo>
                                  <a:pt x="6583" y="122"/>
                                </a:lnTo>
                                <a:lnTo>
                                  <a:pt x="6520" y="80"/>
                                </a:lnTo>
                                <a:lnTo>
                                  <a:pt x="6442" y="65"/>
                                </a:lnTo>
                                <a:lnTo>
                                  <a:pt x="6366" y="80"/>
                                </a:lnTo>
                                <a:lnTo>
                                  <a:pt x="6305" y="122"/>
                                </a:lnTo>
                                <a:lnTo>
                                  <a:pt x="6264" y="184"/>
                                </a:lnTo>
                                <a:lnTo>
                                  <a:pt x="6249" y="260"/>
                                </a:lnTo>
                                <a:lnTo>
                                  <a:pt x="6264" y="336"/>
                                </a:lnTo>
                                <a:lnTo>
                                  <a:pt x="6305" y="398"/>
                                </a:lnTo>
                                <a:lnTo>
                                  <a:pt x="6366" y="440"/>
                                </a:lnTo>
                                <a:lnTo>
                                  <a:pt x="6442" y="455"/>
                                </a:lnTo>
                                <a:lnTo>
                                  <a:pt x="6520" y="440"/>
                                </a:lnTo>
                                <a:lnTo>
                                  <a:pt x="6583" y="398"/>
                                </a:lnTo>
                                <a:lnTo>
                                  <a:pt x="6626" y="336"/>
                                </a:lnTo>
                                <a:lnTo>
                                  <a:pt x="6641" y="260"/>
                                </a:lnTo>
                                <a:moveTo>
                                  <a:pt x="7609" y="3536"/>
                                </a:moveTo>
                                <a:lnTo>
                                  <a:pt x="7525" y="3292"/>
                                </a:lnTo>
                                <a:lnTo>
                                  <a:pt x="7433" y="3027"/>
                                </a:lnTo>
                                <a:lnTo>
                                  <a:pt x="7213" y="2395"/>
                                </a:lnTo>
                                <a:lnTo>
                                  <a:pt x="7136" y="2174"/>
                                </a:lnTo>
                                <a:lnTo>
                                  <a:pt x="7090" y="2174"/>
                                </a:lnTo>
                                <a:lnTo>
                                  <a:pt x="7090" y="3027"/>
                                </a:lnTo>
                                <a:lnTo>
                                  <a:pt x="6718" y="3027"/>
                                </a:lnTo>
                                <a:lnTo>
                                  <a:pt x="6856" y="2578"/>
                                </a:lnTo>
                                <a:lnTo>
                                  <a:pt x="6863" y="2554"/>
                                </a:lnTo>
                                <a:lnTo>
                                  <a:pt x="6873" y="2516"/>
                                </a:lnTo>
                                <a:lnTo>
                                  <a:pt x="6887" y="2463"/>
                                </a:lnTo>
                                <a:lnTo>
                                  <a:pt x="6904" y="2395"/>
                                </a:lnTo>
                                <a:lnTo>
                                  <a:pt x="6950" y="2578"/>
                                </a:lnTo>
                                <a:lnTo>
                                  <a:pt x="7090" y="3027"/>
                                </a:lnTo>
                                <a:lnTo>
                                  <a:pt x="7090" y="2174"/>
                                </a:lnTo>
                                <a:lnTo>
                                  <a:pt x="6669" y="2174"/>
                                </a:lnTo>
                                <a:lnTo>
                                  <a:pt x="6195" y="3536"/>
                                </a:lnTo>
                                <a:lnTo>
                                  <a:pt x="6567" y="3536"/>
                                </a:lnTo>
                                <a:lnTo>
                                  <a:pt x="6638" y="3292"/>
                                </a:lnTo>
                                <a:lnTo>
                                  <a:pt x="7169" y="3292"/>
                                </a:lnTo>
                                <a:lnTo>
                                  <a:pt x="7238" y="3536"/>
                                </a:lnTo>
                                <a:lnTo>
                                  <a:pt x="7609" y="3536"/>
                                </a:lnTo>
                                <a:moveTo>
                                  <a:pt x="8118" y="1392"/>
                                </a:moveTo>
                                <a:lnTo>
                                  <a:pt x="8115" y="1319"/>
                                </a:lnTo>
                                <a:lnTo>
                                  <a:pt x="8105" y="1248"/>
                                </a:lnTo>
                                <a:lnTo>
                                  <a:pt x="8089" y="1180"/>
                                </a:lnTo>
                                <a:lnTo>
                                  <a:pt x="8073" y="1134"/>
                                </a:lnTo>
                                <a:lnTo>
                                  <a:pt x="8067" y="1115"/>
                                </a:lnTo>
                                <a:lnTo>
                                  <a:pt x="8037" y="1055"/>
                                </a:lnTo>
                                <a:lnTo>
                                  <a:pt x="8000" y="1000"/>
                                </a:lnTo>
                                <a:lnTo>
                                  <a:pt x="7996" y="996"/>
                                </a:lnTo>
                                <a:lnTo>
                                  <a:pt x="7955" y="951"/>
                                </a:lnTo>
                                <a:lnTo>
                                  <a:pt x="7903" y="909"/>
                                </a:lnTo>
                                <a:lnTo>
                                  <a:pt x="7843" y="875"/>
                                </a:lnTo>
                                <a:lnTo>
                                  <a:pt x="7774" y="850"/>
                                </a:lnTo>
                                <a:lnTo>
                                  <a:pt x="7697" y="834"/>
                                </a:lnTo>
                                <a:lnTo>
                                  <a:pt x="7611" y="829"/>
                                </a:lnTo>
                                <a:lnTo>
                                  <a:pt x="7509" y="838"/>
                                </a:lnTo>
                                <a:lnTo>
                                  <a:pt x="7420" y="862"/>
                                </a:lnTo>
                                <a:lnTo>
                                  <a:pt x="7345" y="895"/>
                                </a:lnTo>
                                <a:lnTo>
                                  <a:pt x="7285" y="932"/>
                                </a:lnTo>
                                <a:lnTo>
                                  <a:pt x="7240" y="968"/>
                                </a:lnTo>
                                <a:lnTo>
                                  <a:pt x="7210" y="996"/>
                                </a:lnTo>
                                <a:lnTo>
                                  <a:pt x="7170" y="891"/>
                                </a:lnTo>
                                <a:lnTo>
                                  <a:pt x="7163" y="877"/>
                                </a:lnTo>
                                <a:lnTo>
                                  <a:pt x="7153" y="867"/>
                                </a:lnTo>
                                <a:lnTo>
                                  <a:pt x="7139" y="860"/>
                                </a:lnTo>
                                <a:lnTo>
                                  <a:pt x="7122" y="857"/>
                                </a:lnTo>
                                <a:lnTo>
                                  <a:pt x="7014" y="857"/>
                                </a:lnTo>
                                <a:lnTo>
                                  <a:pt x="6994" y="861"/>
                                </a:lnTo>
                                <a:lnTo>
                                  <a:pt x="6976" y="872"/>
                                </a:lnTo>
                                <a:lnTo>
                                  <a:pt x="6964" y="889"/>
                                </a:lnTo>
                                <a:lnTo>
                                  <a:pt x="6960" y="911"/>
                                </a:lnTo>
                                <a:lnTo>
                                  <a:pt x="6960" y="1935"/>
                                </a:lnTo>
                                <a:lnTo>
                                  <a:pt x="6964" y="1955"/>
                                </a:lnTo>
                                <a:lnTo>
                                  <a:pt x="6976" y="1972"/>
                                </a:lnTo>
                                <a:lnTo>
                                  <a:pt x="6994" y="1984"/>
                                </a:lnTo>
                                <a:lnTo>
                                  <a:pt x="7014" y="1988"/>
                                </a:lnTo>
                                <a:lnTo>
                                  <a:pt x="7225" y="1988"/>
                                </a:lnTo>
                                <a:lnTo>
                                  <a:pt x="7258" y="1986"/>
                                </a:lnTo>
                                <a:lnTo>
                                  <a:pt x="7280" y="1976"/>
                                </a:lnTo>
                                <a:lnTo>
                                  <a:pt x="7292" y="1960"/>
                                </a:lnTo>
                                <a:lnTo>
                                  <a:pt x="7296" y="1935"/>
                                </a:lnTo>
                                <a:lnTo>
                                  <a:pt x="7296" y="1312"/>
                                </a:lnTo>
                                <a:lnTo>
                                  <a:pt x="7320" y="1265"/>
                                </a:lnTo>
                                <a:lnTo>
                                  <a:pt x="7359" y="1217"/>
                                </a:lnTo>
                                <a:lnTo>
                                  <a:pt x="7413" y="1175"/>
                                </a:lnTo>
                                <a:lnTo>
                                  <a:pt x="7481" y="1145"/>
                                </a:lnTo>
                                <a:lnTo>
                                  <a:pt x="7563" y="1134"/>
                                </a:lnTo>
                                <a:lnTo>
                                  <a:pt x="7638" y="1145"/>
                                </a:lnTo>
                                <a:lnTo>
                                  <a:pt x="7697" y="1176"/>
                                </a:lnTo>
                                <a:lnTo>
                                  <a:pt x="7741" y="1226"/>
                                </a:lnTo>
                                <a:lnTo>
                                  <a:pt x="7767" y="1293"/>
                                </a:lnTo>
                                <a:lnTo>
                                  <a:pt x="7776" y="1375"/>
                                </a:lnTo>
                                <a:lnTo>
                                  <a:pt x="7776" y="1935"/>
                                </a:lnTo>
                                <a:lnTo>
                                  <a:pt x="7780" y="1955"/>
                                </a:lnTo>
                                <a:lnTo>
                                  <a:pt x="7792" y="1972"/>
                                </a:lnTo>
                                <a:lnTo>
                                  <a:pt x="7809" y="1984"/>
                                </a:lnTo>
                                <a:lnTo>
                                  <a:pt x="7830" y="1988"/>
                                </a:lnTo>
                                <a:lnTo>
                                  <a:pt x="8064" y="1988"/>
                                </a:lnTo>
                                <a:lnTo>
                                  <a:pt x="8084" y="1984"/>
                                </a:lnTo>
                                <a:lnTo>
                                  <a:pt x="8101" y="1972"/>
                                </a:lnTo>
                                <a:lnTo>
                                  <a:pt x="8113" y="1955"/>
                                </a:lnTo>
                                <a:lnTo>
                                  <a:pt x="8118" y="1935"/>
                                </a:lnTo>
                                <a:lnTo>
                                  <a:pt x="8118" y="1392"/>
                                </a:lnTo>
                                <a:moveTo>
                                  <a:pt x="8577" y="3218"/>
                                </a:moveTo>
                                <a:lnTo>
                                  <a:pt x="8113" y="3218"/>
                                </a:lnTo>
                                <a:lnTo>
                                  <a:pt x="8113" y="2174"/>
                                </a:lnTo>
                                <a:lnTo>
                                  <a:pt x="7740" y="2174"/>
                                </a:lnTo>
                                <a:lnTo>
                                  <a:pt x="7740" y="3536"/>
                                </a:lnTo>
                                <a:lnTo>
                                  <a:pt x="8577" y="3536"/>
                                </a:lnTo>
                                <a:lnTo>
                                  <a:pt x="8577" y="3218"/>
                                </a:lnTo>
                                <a:moveTo>
                                  <a:pt x="9563" y="2384"/>
                                </a:moveTo>
                                <a:lnTo>
                                  <a:pt x="9557" y="2313"/>
                                </a:lnTo>
                                <a:lnTo>
                                  <a:pt x="9544" y="2266"/>
                                </a:lnTo>
                                <a:lnTo>
                                  <a:pt x="9539" y="2248"/>
                                </a:lnTo>
                                <a:lnTo>
                                  <a:pt x="9510" y="2189"/>
                                </a:lnTo>
                                <a:lnTo>
                                  <a:pt x="9472" y="2138"/>
                                </a:lnTo>
                                <a:lnTo>
                                  <a:pt x="9425" y="2093"/>
                                </a:lnTo>
                                <a:lnTo>
                                  <a:pt x="9370" y="2056"/>
                                </a:lnTo>
                                <a:lnTo>
                                  <a:pt x="9309" y="2027"/>
                                </a:lnTo>
                                <a:lnTo>
                                  <a:pt x="9242" y="2006"/>
                                </a:lnTo>
                                <a:lnTo>
                                  <a:pt x="9201" y="1999"/>
                                </a:lnTo>
                                <a:lnTo>
                                  <a:pt x="9201" y="2404"/>
                                </a:lnTo>
                                <a:lnTo>
                                  <a:pt x="9189" y="2464"/>
                                </a:lnTo>
                                <a:lnTo>
                                  <a:pt x="9154" y="2513"/>
                                </a:lnTo>
                                <a:lnTo>
                                  <a:pt x="9099" y="2551"/>
                                </a:lnTo>
                                <a:lnTo>
                                  <a:pt x="9026" y="2574"/>
                                </a:lnTo>
                                <a:lnTo>
                                  <a:pt x="8937" y="2582"/>
                                </a:lnTo>
                                <a:lnTo>
                                  <a:pt x="8852" y="2575"/>
                                </a:lnTo>
                                <a:lnTo>
                                  <a:pt x="8782" y="2552"/>
                                </a:lnTo>
                                <a:lnTo>
                                  <a:pt x="8730" y="2517"/>
                                </a:lnTo>
                                <a:lnTo>
                                  <a:pt x="8698" y="2471"/>
                                </a:lnTo>
                                <a:lnTo>
                                  <a:pt x="8687" y="2416"/>
                                </a:lnTo>
                                <a:lnTo>
                                  <a:pt x="8701" y="2359"/>
                                </a:lnTo>
                                <a:lnTo>
                                  <a:pt x="8735" y="2318"/>
                                </a:lnTo>
                                <a:lnTo>
                                  <a:pt x="8775" y="2291"/>
                                </a:lnTo>
                                <a:lnTo>
                                  <a:pt x="8809" y="2277"/>
                                </a:lnTo>
                                <a:lnTo>
                                  <a:pt x="8854" y="2272"/>
                                </a:lnTo>
                                <a:lnTo>
                                  <a:pt x="8900" y="2268"/>
                                </a:lnTo>
                                <a:lnTo>
                                  <a:pt x="8947" y="2266"/>
                                </a:lnTo>
                                <a:lnTo>
                                  <a:pt x="8994" y="2266"/>
                                </a:lnTo>
                                <a:lnTo>
                                  <a:pt x="9097" y="2280"/>
                                </a:lnTo>
                                <a:lnTo>
                                  <a:pt x="9161" y="2316"/>
                                </a:lnTo>
                                <a:lnTo>
                                  <a:pt x="9193" y="2361"/>
                                </a:lnTo>
                                <a:lnTo>
                                  <a:pt x="9201" y="2404"/>
                                </a:lnTo>
                                <a:lnTo>
                                  <a:pt x="9201" y="1999"/>
                                </a:lnTo>
                                <a:lnTo>
                                  <a:pt x="9169" y="1993"/>
                                </a:lnTo>
                                <a:lnTo>
                                  <a:pt x="9093" y="1988"/>
                                </a:lnTo>
                                <a:lnTo>
                                  <a:pt x="8729" y="1988"/>
                                </a:lnTo>
                                <a:lnTo>
                                  <a:pt x="8685" y="1982"/>
                                </a:lnTo>
                                <a:lnTo>
                                  <a:pt x="8649" y="1963"/>
                                </a:lnTo>
                                <a:lnTo>
                                  <a:pt x="8624" y="1932"/>
                                </a:lnTo>
                                <a:lnTo>
                                  <a:pt x="8615" y="1892"/>
                                </a:lnTo>
                                <a:lnTo>
                                  <a:pt x="8626" y="1847"/>
                                </a:lnTo>
                                <a:lnTo>
                                  <a:pt x="8653" y="1813"/>
                                </a:lnTo>
                                <a:lnTo>
                                  <a:pt x="8687" y="1792"/>
                                </a:lnTo>
                                <a:lnTo>
                                  <a:pt x="8721" y="1785"/>
                                </a:lnTo>
                                <a:lnTo>
                                  <a:pt x="8760" y="1788"/>
                                </a:lnTo>
                                <a:lnTo>
                                  <a:pt x="8811" y="1796"/>
                                </a:lnTo>
                                <a:lnTo>
                                  <a:pt x="8874" y="1804"/>
                                </a:lnTo>
                                <a:lnTo>
                                  <a:pt x="8948" y="1807"/>
                                </a:lnTo>
                                <a:lnTo>
                                  <a:pt x="9034" y="1801"/>
                                </a:lnTo>
                                <a:lnTo>
                                  <a:pt x="9105" y="1785"/>
                                </a:lnTo>
                                <a:lnTo>
                                  <a:pt x="9114" y="1783"/>
                                </a:lnTo>
                                <a:lnTo>
                                  <a:pt x="9185" y="1754"/>
                                </a:lnTo>
                                <a:lnTo>
                                  <a:pt x="9249" y="1715"/>
                                </a:lnTo>
                                <a:lnTo>
                                  <a:pt x="9304" y="1669"/>
                                </a:lnTo>
                                <a:lnTo>
                                  <a:pt x="9350" y="1616"/>
                                </a:lnTo>
                                <a:lnTo>
                                  <a:pt x="9386" y="1558"/>
                                </a:lnTo>
                                <a:lnTo>
                                  <a:pt x="9394" y="1539"/>
                                </a:lnTo>
                                <a:lnTo>
                                  <a:pt x="9413" y="1495"/>
                                </a:lnTo>
                                <a:lnTo>
                                  <a:pt x="9429" y="1430"/>
                                </a:lnTo>
                                <a:lnTo>
                                  <a:pt x="9435" y="1363"/>
                                </a:lnTo>
                                <a:lnTo>
                                  <a:pt x="9417" y="1234"/>
                                </a:lnTo>
                                <a:lnTo>
                                  <a:pt x="9378" y="1144"/>
                                </a:lnTo>
                                <a:lnTo>
                                  <a:pt x="9369" y="1131"/>
                                </a:lnTo>
                                <a:lnTo>
                                  <a:pt x="9339" y="1092"/>
                                </a:lnTo>
                                <a:lnTo>
                                  <a:pt x="9321" y="1075"/>
                                </a:lnTo>
                                <a:lnTo>
                                  <a:pt x="9480" y="1024"/>
                                </a:lnTo>
                                <a:lnTo>
                                  <a:pt x="9494" y="1017"/>
                                </a:lnTo>
                                <a:lnTo>
                                  <a:pt x="9503" y="1005"/>
                                </a:lnTo>
                                <a:lnTo>
                                  <a:pt x="9509" y="991"/>
                                </a:lnTo>
                                <a:lnTo>
                                  <a:pt x="9512" y="976"/>
                                </a:lnTo>
                                <a:lnTo>
                                  <a:pt x="9512" y="882"/>
                                </a:lnTo>
                                <a:lnTo>
                                  <a:pt x="9507" y="861"/>
                                </a:lnTo>
                                <a:lnTo>
                                  <a:pt x="9496" y="844"/>
                                </a:lnTo>
                                <a:lnTo>
                                  <a:pt x="9479" y="833"/>
                                </a:lnTo>
                                <a:lnTo>
                                  <a:pt x="9457" y="829"/>
                                </a:lnTo>
                                <a:lnTo>
                                  <a:pt x="9145" y="829"/>
                                </a:lnTo>
                                <a:lnTo>
                                  <a:pt x="9145" y="1335"/>
                                </a:lnTo>
                                <a:lnTo>
                                  <a:pt x="9130" y="1417"/>
                                </a:lnTo>
                                <a:lnTo>
                                  <a:pt x="9090" y="1481"/>
                                </a:lnTo>
                                <a:lnTo>
                                  <a:pt x="9028" y="1524"/>
                                </a:lnTo>
                                <a:lnTo>
                                  <a:pt x="8948" y="1539"/>
                                </a:lnTo>
                                <a:lnTo>
                                  <a:pt x="8869" y="1524"/>
                                </a:lnTo>
                                <a:lnTo>
                                  <a:pt x="8806" y="1481"/>
                                </a:lnTo>
                                <a:lnTo>
                                  <a:pt x="8764" y="1417"/>
                                </a:lnTo>
                                <a:lnTo>
                                  <a:pt x="8749" y="1335"/>
                                </a:lnTo>
                                <a:lnTo>
                                  <a:pt x="8764" y="1253"/>
                                </a:lnTo>
                                <a:lnTo>
                                  <a:pt x="8806" y="1189"/>
                                </a:lnTo>
                                <a:lnTo>
                                  <a:pt x="8869" y="1147"/>
                                </a:lnTo>
                                <a:lnTo>
                                  <a:pt x="8948" y="1131"/>
                                </a:lnTo>
                                <a:lnTo>
                                  <a:pt x="9028" y="1147"/>
                                </a:lnTo>
                                <a:lnTo>
                                  <a:pt x="9090" y="1189"/>
                                </a:lnTo>
                                <a:lnTo>
                                  <a:pt x="9130" y="1253"/>
                                </a:lnTo>
                                <a:lnTo>
                                  <a:pt x="9145" y="1335"/>
                                </a:lnTo>
                                <a:lnTo>
                                  <a:pt x="9145" y="829"/>
                                </a:lnTo>
                                <a:lnTo>
                                  <a:pt x="8940" y="829"/>
                                </a:lnTo>
                                <a:lnTo>
                                  <a:pt x="8865" y="834"/>
                                </a:lnTo>
                                <a:lnTo>
                                  <a:pt x="8794" y="850"/>
                                </a:lnTo>
                                <a:lnTo>
                                  <a:pt x="8728" y="876"/>
                                </a:lnTo>
                                <a:lnTo>
                                  <a:pt x="8667" y="910"/>
                                </a:lnTo>
                                <a:lnTo>
                                  <a:pt x="8612" y="952"/>
                                </a:lnTo>
                                <a:lnTo>
                                  <a:pt x="8563" y="1002"/>
                                </a:lnTo>
                                <a:lnTo>
                                  <a:pt x="8522" y="1057"/>
                                </a:lnTo>
                                <a:lnTo>
                                  <a:pt x="8489" y="1117"/>
                                </a:lnTo>
                                <a:lnTo>
                                  <a:pt x="8465" y="1182"/>
                                </a:lnTo>
                                <a:lnTo>
                                  <a:pt x="8450" y="1250"/>
                                </a:lnTo>
                                <a:lnTo>
                                  <a:pt x="8445" y="1321"/>
                                </a:lnTo>
                                <a:lnTo>
                                  <a:pt x="8458" y="1434"/>
                                </a:lnTo>
                                <a:lnTo>
                                  <a:pt x="8487" y="1518"/>
                                </a:lnTo>
                                <a:lnTo>
                                  <a:pt x="8517" y="1569"/>
                                </a:lnTo>
                                <a:lnTo>
                                  <a:pt x="8530" y="1587"/>
                                </a:lnTo>
                                <a:lnTo>
                                  <a:pt x="8407" y="1646"/>
                                </a:lnTo>
                                <a:lnTo>
                                  <a:pt x="8343" y="1699"/>
                                </a:lnTo>
                                <a:lnTo>
                                  <a:pt x="8320" y="1775"/>
                                </a:lnTo>
                                <a:lnTo>
                                  <a:pt x="8317" y="1904"/>
                                </a:lnTo>
                                <a:lnTo>
                                  <a:pt x="8334" y="2012"/>
                                </a:lnTo>
                                <a:lnTo>
                                  <a:pt x="8378" y="2093"/>
                                </a:lnTo>
                                <a:lnTo>
                                  <a:pt x="8434" y="2149"/>
                                </a:lnTo>
                                <a:lnTo>
                                  <a:pt x="8489" y="2184"/>
                                </a:lnTo>
                                <a:lnTo>
                                  <a:pt x="8530" y="2201"/>
                                </a:lnTo>
                                <a:lnTo>
                                  <a:pt x="8530" y="2209"/>
                                </a:lnTo>
                                <a:lnTo>
                                  <a:pt x="8501" y="2227"/>
                                </a:lnTo>
                                <a:lnTo>
                                  <a:pt x="8458" y="2262"/>
                                </a:lnTo>
                                <a:lnTo>
                                  <a:pt x="8411" y="2315"/>
                                </a:lnTo>
                                <a:lnTo>
                                  <a:pt x="8375" y="2386"/>
                                </a:lnTo>
                                <a:lnTo>
                                  <a:pt x="8359" y="2478"/>
                                </a:lnTo>
                                <a:lnTo>
                                  <a:pt x="8364" y="2528"/>
                                </a:lnTo>
                                <a:lnTo>
                                  <a:pt x="8376" y="2578"/>
                                </a:lnTo>
                                <a:lnTo>
                                  <a:pt x="8397" y="2627"/>
                                </a:lnTo>
                                <a:lnTo>
                                  <a:pt x="8428" y="2674"/>
                                </a:lnTo>
                                <a:lnTo>
                                  <a:pt x="8468" y="2719"/>
                                </a:lnTo>
                                <a:lnTo>
                                  <a:pt x="8518" y="2759"/>
                                </a:lnTo>
                                <a:lnTo>
                                  <a:pt x="8579" y="2795"/>
                                </a:lnTo>
                                <a:lnTo>
                                  <a:pt x="8652" y="2824"/>
                                </a:lnTo>
                                <a:lnTo>
                                  <a:pt x="8735" y="2846"/>
                                </a:lnTo>
                                <a:lnTo>
                                  <a:pt x="8831" y="2860"/>
                                </a:lnTo>
                                <a:lnTo>
                                  <a:pt x="8940" y="2865"/>
                                </a:lnTo>
                                <a:lnTo>
                                  <a:pt x="9039" y="2861"/>
                                </a:lnTo>
                                <a:lnTo>
                                  <a:pt x="9129" y="2848"/>
                                </a:lnTo>
                                <a:lnTo>
                                  <a:pt x="9211" y="2827"/>
                                </a:lnTo>
                                <a:lnTo>
                                  <a:pt x="9285" y="2799"/>
                                </a:lnTo>
                                <a:lnTo>
                                  <a:pt x="9350" y="2764"/>
                                </a:lnTo>
                                <a:lnTo>
                                  <a:pt x="9406" y="2723"/>
                                </a:lnTo>
                                <a:lnTo>
                                  <a:pt x="9454" y="2676"/>
                                </a:lnTo>
                                <a:lnTo>
                                  <a:pt x="9493" y="2625"/>
                                </a:lnTo>
                                <a:lnTo>
                                  <a:pt x="9516" y="2582"/>
                                </a:lnTo>
                                <a:lnTo>
                                  <a:pt x="9523" y="2569"/>
                                </a:lnTo>
                                <a:lnTo>
                                  <a:pt x="9545" y="2510"/>
                                </a:lnTo>
                                <a:lnTo>
                                  <a:pt x="9558" y="2449"/>
                                </a:lnTo>
                                <a:lnTo>
                                  <a:pt x="9563" y="2384"/>
                                </a:lnTo>
                              </a:path>
                            </a:pathLst>
                          </a:custGeom>
                          <a:solidFill>
                            <a:srgbClr val="035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0"/>
                        <wps:cNvSpPr>
                          <a:spLocks/>
                        </wps:cNvSpPr>
                        <wps:spPr bwMode="auto">
                          <a:xfrm>
                            <a:off x="3974" y="2551"/>
                            <a:ext cx="1112" cy="1105"/>
                          </a:xfrm>
                          <a:custGeom>
                            <a:avLst/>
                            <a:gdLst>
                              <a:gd name="T0" fmla="+- 0 4531 3975"/>
                              <a:gd name="T1" fmla="*/ T0 w 1112"/>
                              <a:gd name="T2" fmla="+- 0 2551 2551"/>
                              <a:gd name="T3" fmla="*/ 2551 h 1105"/>
                              <a:gd name="T4" fmla="+- 0 4455 3975"/>
                              <a:gd name="T5" fmla="*/ T4 w 1112"/>
                              <a:gd name="T6" fmla="+- 0 2556 2551"/>
                              <a:gd name="T7" fmla="*/ 2556 h 1105"/>
                              <a:gd name="T8" fmla="+- 0 4383 3975"/>
                              <a:gd name="T9" fmla="*/ T8 w 1112"/>
                              <a:gd name="T10" fmla="+- 0 2571 2551"/>
                              <a:gd name="T11" fmla="*/ 2571 h 1105"/>
                              <a:gd name="T12" fmla="+- 0 4314 3975"/>
                              <a:gd name="T13" fmla="*/ T12 w 1112"/>
                              <a:gd name="T14" fmla="+- 0 2595 2551"/>
                              <a:gd name="T15" fmla="*/ 2595 h 1105"/>
                              <a:gd name="T16" fmla="+- 0 4250 3975"/>
                              <a:gd name="T17" fmla="*/ T16 w 1112"/>
                              <a:gd name="T18" fmla="+- 0 2627 2551"/>
                              <a:gd name="T19" fmla="*/ 2627 h 1105"/>
                              <a:gd name="T20" fmla="+- 0 4191 3975"/>
                              <a:gd name="T21" fmla="*/ T20 w 1112"/>
                              <a:gd name="T22" fmla="+- 0 2667 2551"/>
                              <a:gd name="T23" fmla="*/ 2667 h 1105"/>
                              <a:gd name="T24" fmla="+- 0 4138 3975"/>
                              <a:gd name="T25" fmla="*/ T24 w 1112"/>
                              <a:gd name="T26" fmla="+- 0 2713 2551"/>
                              <a:gd name="T27" fmla="*/ 2713 h 1105"/>
                              <a:gd name="T28" fmla="+- 0 4091 3975"/>
                              <a:gd name="T29" fmla="*/ T28 w 1112"/>
                              <a:gd name="T30" fmla="+- 0 2766 2551"/>
                              <a:gd name="T31" fmla="*/ 2766 h 1105"/>
                              <a:gd name="T32" fmla="+- 0 4051 3975"/>
                              <a:gd name="T33" fmla="*/ T32 w 1112"/>
                              <a:gd name="T34" fmla="+- 0 2825 2551"/>
                              <a:gd name="T35" fmla="*/ 2825 h 1105"/>
                              <a:gd name="T36" fmla="+- 0 4019 3975"/>
                              <a:gd name="T37" fmla="*/ T36 w 1112"/>
                              <a:gd name="T38" fmla="+- 0 2889 2551"/>
                              <a:gd name="T39" fmla="*/ 2889 h 1105"/>
                              <a:gd name="T40" fmla="+- 0 3995 3975"/>
                              <a:gd name="T41" fmla="*/ T40 w 1112"/>
                              <a:gd name="T42" fmla="+- 0 2957 2551"/>
                              <a:gd name="T43" fmla="*/ 2957 h 1105"/>
                              <a:gd name="T44" fmla="+- 0 3980 3975"/>
                              <a:gd name="T45" fmla="*/ T44 w 1112"/>
                              <a:gd name="T46" fmla="+- 0 3029 2551"/>
                              <a:gd name="T47" fmla="*/ 3029 h 1105"/>
                              <a:gd name="T48" fmla="+- 0 3975 3975"/>
                              <a:gd name="T49" fmla="*/ T48 w 1112"/>
                              <a:gd name="T50" fmla="+- 0 3104 2551"/>
                              <a:gd name="T51" fmla="*/ 3104 h 1105"/>
                              <a:gd name="T52" fmla="+- 0 3980 3975"/>
                              <a:gd name="T53" fmla="*/ T52 w 1112"/>
                              <a:gd name="T54" fmla="+- 0 3179 2551"/>
                              <a:gd name="T55" fmla="*/ 3179 h 1105"/>
                              <a:gd name="T56" fmla="+- 0 3995 3975"/>
                              <a:gd name="T57" fmla="*/ T56 w 1112"/>
                              <a:gd name="T58" fmla="+- 0 3251 2551"/>
                              <a:gd name="T59" fmla="*/ 3251 h 1105"/>
                              <a:gd name="T60" fmla="+- 0 4019 3975"/>
                              <a:gd name="T61" fmla="*/ T60 w 1112"/>
                              <a:gd name="T62" fmla="+- 0 3319 2551"/>
                              <a:gd name="T63" fmla="*/ 3319 h 1105"/>
                              <a:gd name="T64" fmla="+- 0 4051 3975"/>
                              <a:gd name="T65" fmla="*/ T64 w 1112"/>
                              <a:gd name="T66" fmla="+- 0 3383 2551"/>
                              <a:gd name="T67" fmla="*/ 3383 h 1105"/>
                              <a:gd name="T68" fmla="+- 0 4091 3975"/>
                              <a:gd name="T69" fmla="*/ T68 w 1112"/>
                              <a:gd name="T70" fmla="+- 0 3441 2551"/>
                              <a:gd name="T71" fmla="*/ 3441 h 1105"/>
                              <a:gd name="T72" fmla="+- 0 4138 3975"/>
                              <a:gd name="T73" fmla="*/ T72 w 1112"/>
                              <a:gd name="T74" fmla="+- 0 3495 2551"/>
                              <a:gd name="T75" fmla="*/ 3495 h 1105"/>
                              <a:gd name="T76" fmla="+- 0 4191 3975"/>
                              <a:gd name="T77" fmla="*/ T76 w 1112"/>
                              <a:gd name="T78" fmla="+- 0 3541 2551"/>
                              <a:gd name="T79" fmla="*/ 3541 h 1105"/>
                              <a:gd name="T80" fmla="+- 0 4250 3975"/>
                              <a:gd name="T81" fmla="*/ T80 w 1112"/>
                              <a:gd name="T82" fmla="+- 0 3581 2551"/>
                              <a:gd name="T83" fmla="*/ 3581 h 1105"/>
                              <a:gd name="T84" fmla="+- 0 4314 3975"/>
                              <a:gd name="T85" fmla="*/ T84 w 1112"/>
                              <a:gd name="T86" fmla="+- 0 3613 2551"/>
                              <a:gd name="T87" fmla="*/ 3613 h 1105"/>
                              <a:gd name="T88" fmla="+- 0 4383 3975"/>
                              <a:gd name="T89" fmla="*/ T88 w 1112"/>
                              <a:gd name="T90" fmla="+- 0 3637 2551"/>
                              <a:gd name="T91" fmla="*/ 3637 h 1105"/>
                              <a:gd name="T92" fmla="+- 0 4455 3975"/>
                              <a:gd name="T93" fmla="*/ T92 w 1112"/>
                              <a:gd name="T94" fmla="+- 0 3651 2551"/>
                              <a:gd name="T95" fmla="*/ 3651 h 1105"/>
                              <a:gd name="T96" fmla="+- 0 4531 3975"/>
                              <a:gd name="T97" fmla="*/ T96 w 1112"/>
                              <a:gd name="T98" fmla="+- 0 3656 2551"/>
                              <a:gd name="T99" fmla="*/ 3656 h 1105"/>
                              <a:gd name="T100" fmla="+- 0 4606 3975"/>
                              <a:gd name="T101" fmla="*/ T100 w 1112"/>
                              <a:gd name="T102" fmla="+- 0 3651 2551"/>
                              <a:gd name="T103" fmla="*/ 3651 h 1105"/>
                              <a:gd name="T104" fmla="+- 0 4678 3975"/>
                              <a:gd name="T105" fmla="*/ T104 w 1112"/>
                              <a:gd name="T106" fmla="+- 0 3637 2551"/>
                              <a:gd name="T107" fmla="*/ 3637 h 1105"/>
                              <a:gd name="T108" fmla="+- 0 4747 3975"/>
                              <a:gd name="T109" fmla="*/ T108 w 1112"/>
                              <a:gd name="T110" fmla="+- 0 3613 2551"/>
                              <a:gd name="T111" fmla="*/ 3613 h 1105"/>
                              <a:gd name="T112" fmla="+- 0 4811 3975"/>
                              <a:gd name="T113" fmla="*/ T112 w 1112"/>
                              <a:gd name="T114" fmla="+- 0 3581 2551"/>
                              <a:gd name="T115" fmla="*/ 3581 h 1105"/>
                              <a:gd name="T116" fmla="+- 0 4870 3975"/>
                              <a:gd name="T117" fmla="*/ T116 w 1112"/>
                              <a:gd name="T118" fmla="+- 0 3541 2551"/>
                              <a:gd name="T119" fmla="*/ 3541 h 1105"/>
                              <a:gd name="T120" fmla="+- 0 4923 3975"/>
                              <a:gd name="T121" fmla="*/ T120 w 1112"/>
                              <a:gd name="T122" fmla="+- 0 3495 2551"/>
                              <a:gd name="T123" fmla="*/ 3495 h 1105"/>
                              <a:gd name="T124" fmla="+- 0 4970 3975"/>
                              <a:gd name="T125" fmla="*/ T124 w 1112"/>
                              <a:gd name="T126" fmla="+- 0 3441 2551"/>
                              <a:gd name="T127" fmla="*/ 3441 h 1105"/>
                              <a:gd name="T128" fmla="+- 0 5010 3975"/>
                              <a:gd name="T129" fmla="*/ T128 w 1112"/>
                              <a:gd name="T130" fmla="+- 0 3383 2551"/>
                              <a:gd name="T131" fmla="*/ 3383 h 1105"/>
                              <a:gd name="T132" fmla="+- 0 5042 3975"/>
                              <a:gd name="T133" fmla="*/ T132 w 1112"/>
                              <a:gd name="T134" fmla="+- 0 3319 2551"/>
                              <a:gd name="T135" fmla="*/ 3319 h 1105"/>
                              <a:gd name="T136" fmla="+- 0 5066 3975"/>
                              <a:gd name="T137" fmla="*/ T136 w 1112"/>
                              <a:gd name="T138" fmla="+- 0 3251 2551"/>
                              <a:gd name="T139" fmla="*/ 3251 h 1105"/>
                              <a:gd name="T140" fmla="+- 0 5081 3975"/>
                              <a:gd name="T141" fmla="*/ T140 w 1112"/>
                              <a:gd name="T142" fmla="+- 0 3179 2551"/>
                              <a:gd name="T143" fmla="*/ 3179 h 1105"/>
                              <a:gd name="T144" fmla="+- 0 5086 3975"/>
                              <a:gd name="T145" fmla="*/ T144 w 1112"/>
                              <a:gd name="T146" fmla="+- 0 3104 2551"/>
                              <a:gd name="T147" fmla="*/ 3104 h 1105"/>
                              <a:gd name="T148" fmla="+- 0 5081 3975"/>
                              <a:gd name="T149" fmla="*/ T148 w 1112"/>
                              <a:gd name="T150" fmla="+- 0 3029 2551"/>
                              <a:gd name="T151" fmla="*/ 3029 h 1105"/>
                              <a:gd name="T152" fmla="+- 0 5066 3975"/>
                              <a:gd name="T153" fmla="*/ T152 w 1112"/>
                              <a:gd name="T154" fmla="+- 0 2957 2551"/>
                              <a:gd name="T155" fmla="*/ 2957 h 1105"/>
                              <a:gd name="T156" fmla="+- 0 5042 3975"/>
                              <a:gd name="T157" fmla="*/ T156 w 1112"/>
                              <a:gd name="T158" fmla="+- 0 2889 2551"/>
                              <a:gd name="T159" fmla="*/ 2889 h 1105"/>
                              <a:gd name="T160" fmla="+- 0 5010 3975"/>
                              <a:gd name="T161" fmla="*/ T160 w 1112"/>
                              <a:gd name="T162" fmla="+- 0 2825 2551"/>
                              <a:gd name="T163" fmla="*/ 2825 h 1105"/>
                              <a:gd name="T164" fmla="+- 0 4970 3975"/>
                              <a:gd name="T165" fmla="*/ T164 w 1112"/>
                              <a:gd name="T166" fmla="+- 0 2766 2551"/>
                              <a:gd name="T167" fmla="*/ 2766 h 1105"/>
                              <a:gd name="T168" fmla="+- 0 4923 3975"/>
                              <a:gd name="T169" fmla="*/ T168 w 1112"/>
                              <a:gd name="T170" fmla="+- 0 2713 2551"/>
                              <a:gd name="T171" fmla="*/ 2713 h 1105"/>
                              <a:gd name="T172" fmla="+- 0 4870 3975"/>
                              <a:gd name="T173" fmla="*/ T172 w 1112"/>
                              <a:gd name="T174" fmla="+- 0 2667 2551"/>
                              <a:gd name="T175" fmla="*/ 2667 h 1105"/>
                              <a:gd name="T176" fmla="+- 0 4811 3975"/>
                              <a:gd name="T177" fmla="*/ T176 w 1112"/>
                              <a:gd name="T178" fmla="+- 0 2627 2551"/>
                              <a:gd name="T179" fmla="*/ 2627 h 1105"/>
                              <a:gd name="T180" fmla="+- 0 4747 3975"/>
                              <a:gd name="T181" fmla="*/ T180 w 1112"/>
                              <a:gd name="T182" fmla="+- 0 2595 2551"/>
                              <a:gd name="T183" fmla="*/ 2595 h 1105"/>
                              <a:gd name="T184" fmla="+- 0 4678 3975"/>
                              <a:gd name="T185" fmla="*/ T184 w 1112"/>
                              <a:gd name="T186" fmla="+- 0 2571 2551"/>
                              <a:gd name="T187" fmla="*/ 2571 h 1105"/>
                              <a:gd name="T188" fmla="+- 0 4606 3975"/>
                              <a:gd name="T189" fmla="*/ T188 w 1112"/>
                              <a:gd name="T190" fmla="+- 0 2556 2551"/>
                              <a:gd name="T191" fmla="*/ 2556 h 1105"/>
                              <a:gd name="T192" fmla="+- 0 4531 3975"/>
                              <a:gd name="T193" fmla="*/ T192 w 1112"/>
                              <a:gd name="T194" fmla="+- 0 2551 2551"/>
                              <a:gd name="T195" fmla="*/ 2551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2" h="1105">
                                <a:moveTo>
                                  <a:pt x="556" y="0"/>
                                </a:moveTo>
                                <a:lnTo>
                                  <a:pt x="480" y="5"/>
                                </a:lnTo>
                                <a:lnTo>
                                  <a:pt x="408" y="20"/>
                                </a:lnTo>
                                <a:lnTo>
                                  <a:pt x="339" y="44"/>
                                </a:lnTo>
                                <a:lnTo>
                                  <a:pt x="275" y="76"/>
                                </a:lnTo>
                                <a:lnTo>
                                  <a:pt x="216" y="116"/>
                                </a:lnTo>
                                <a:lnTo>
                                  <a:pt x="163" y="162"/>
                                </a:lnTo>
                                <a:lnTo>
                                  <a:pt x="116" y="215"/>
                                </a:lnTo>
                                <a:lnTo>
                                  <a:pt x="76" y="274"/>
                                </a:lnTo>
                                <a:lnTo>
                                  <a:pt x="44" y="338"/>
                                </a:lnTo>
                                <a:lnTo>
                                  <a:pt x="20" y="406"/>
                                </a:lnTo>
                                <a:lnTo>
                                  <a:pt x="5" y="478"/>
                                </a:lnTo>
                                <a:lnTo>
                                  <a:pt x="0" y="553"/>
                                </a:lnTo>
                                <a:lnTo>
                                  <a:pt x="5" y="628"/>
                                </a:lnTo>
                                <a:lnTo>
                                  <a:pt x="20" y="700"/>
                                </a:lnTo>
                                <a:lnTo>
                                  <a:pt x="44" y="768"/>
                                </a:lnTo>
                                <a:lnTo>
                                  <a:pt x="76" y="832"/>
                                </a:lnTo>
                                <a:lnTo>
                                  <a:pt x="116" y="890"/>
                                </a:lnTo>
                                <a:lnTo>
                                  <a:pt x="163" y="944"/>
                                </a:lnTo>
                                <a:lnTo>
                                  <a:pt x="216" y="990"/>
                                </a:lnTo>
                                <a:lnTo>
                                  <a:pt x="275" y="1030"/>
                                </a:lnTo>
                                <a:lnTo>
                                  <a:pt x="339" y="1062"/>
                                </a:lnTo>
                                <a:lnTo>
                                  <a:pt x="408" y="1086"/>
                                </a:lnTo>
                                <a:lnTo>
                                  <a:pt x="480" y="1100"/>
                                </a:lnTo>
                                <a:lnTo>
                                  <a:pt x="556" y="1105"/>
                                </a:lnTo>
                                <a:lnTo>
                                  <a:pt x="631" y="1100"/>
                                </a:lnTo>
                                <a:lnTo>
                                  <a:pt x="703" y="1086"/>
                                </a:lnTo>
                                <a:lnTo>
                                  <a:pt x="772" y="1062"/>
                                </a:lnTo>
                                <a:lnTo>
                                  <a:pt x="836" y="1030"/>
                                </a:lnTo>
                                <a:lnTo>
                                  <a:pt x="895" y="990"/>
                                </a:lnTo>
                                <a:lnTo>
                                  <a:pt x="948" y="944"/>
                                </a:lnTo>
                                <a:lnTo>
                                  <a:pt x="995" y="890"/>
                                </a:lnTo>
                                <a:lnTo>
                                  <a:pt x="1035" y="832"/>
                                </a:lnTo>
                                <a:lnTo>
                                  <a:pt x="1067" y="768"/>
                                </a:lnTo>
                                <a:lnTo>
                                  <a:pt x="1091" y="700"/>
                                </a:lnTo>
                                <a:lnTo>
                                  <a:pt x="1106" y="628"/>
                                </a:lnTo>
                                <a:lnTo>
                                  <a:pt x="1111" y="553"/>
                                </a:lnTo>
                                <a:lnTo>
                                  <a:pt x="1106" y="478"/>
                                </a:lnTo>
                                <a:lnTo>
                                  <a:pt x="1091" y="406"/>
                                </a:lnTo>
                                <a:lnTo>
                                  <a:pt x="1067" y="338"/>
                                </a:lnTo>
                                <a:lnTo>
                                  <a:pt x="1035" y="274"/>
                                </a:lnTo>
                                <a:lnTo>
                                  <a:pt x="995" y="215"/>
                                </a:lnTo>
                                <a:lnTo>
                                  <a:pt x="948" y="162"/>
                                </a:lnTo>
                                <a:lnTo>
                                  <a:pt x="895" y="116"/>
                                </a:lnTo>
                                <a:lnTo>
                                  <a:pt x="836" y="76"/>
                                </a:lnTo>
                                <a:lnTo>
                                  <a:pt x="772" y="44"/>
                                </a:lnTo>
                                <a:lnTo>
                                  <a:pt x="703" y="20"/>
                                </a:lnTo>
                                <a:lnTo>
                                  <a:pt x="631" y="5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9"/>
                        <wps:cNvSpPr>
                          <a:spLocks/>
                        </wps:cNvSpPr>
                        <wps:spPr bwMode="auto">
                          <a:xfrm>
                            <a:off x="3561" y="1423"/>
                            <a:ext cx="2203" cy="1681"/>
                          </a:xfrm>
                          <a:custGeom>
                            <a:avLst/>
                            <a:gdLst>
                              <a:gd name="T0" fmla="+- 0 5341 3561"/>
                              <a:gd name="T1" fmla="*/ T0 w 2203"/>
                              <a:gd name="T2" fmla="+- 0 1424 1424"/>
                              <a:gd name="T3" fmla="*/ 1424 h 1681"/>
                              <a:gd name="T4" fmla="+- 0 3984 3561"/>
                              <a:gd name="T5" fmla="*/ T4 w 2203"/>
                              <a:gd name="T6" fmla="+- 0 1424 1424"/>
                              <a:gd name="T7" fmla="*/ 1424 h 1681"/>
                              <a:gd name="T8" fmla="+- 0 3908 3561"/>
                              <a:gd name="T9" fmla="*/ T8 w 2203"/>
                              <a:gd name="T10" fmla="+- 0 1430 1424"/>
                              <a:gd name="T11" fmla="*/ 1430 h 1681"/>
                              <a:gd name="T12" fmla="+- 0 3837 3561"/>
                              <a:gd name="T13" fmla="*/ T12 w 2203"/>
                              <a:gd name="T14" fmla="+- 0 1450 1424"/>
                              <a:gd name="T15" fmla="*/ 1450 h 1681"/>
                              <a:gd name="T16" fmla="+- 0 3771 3561"/>
                              <a:gd name="T17" fmla="*/ T16 w 2203"/>
                              <a:gd name="T18" fmla="+- 0 1481 1424"/>
                              <a:gd name="T19" fmla="*/ 1481 h 1681"/>
                              <a:gd name="T20" fmla="+- 0 3712 3561"/>
                              <a:gd name="T21" fmla="*/ T20 w 2203"/>
                              <a:gd name="T22" fmla="+- 0 1522 1424"/>
                              <a:gd name="T23" fmla="*/ 1522 h 1681"/>
                              <a:gd name="T24" fmla="+- 0 3661 3561"/>
                              <a:gd name="T25" fmla="*/ T24 w 2203"/>
                              <a:gd name="T26" fmla="+- 0 1573 1424"/>
                              <a:gd name="T27" fmla="*/ 1573 h 1681"/>
                              <a:gd name="T28" fmla="+- 0 3619 3561"/>
                              <a:gd name="T29" fmla="*/ T28 w 2203"/>
                              <a:gd name="T30" fmla="+- 0 1632 1424"/>
                              <a:gd name="T31" fmla="*/ 1632 h 1681"/>
                              <a:gd name="T32" fmla="+- 0 3588 3561"/>
                              <a:gd name="T33" fmla="*/ T32 w 2203"/>
                              <a:gd name="T34" fmla="+- 0 1697 1424"/>
                              <a:gd name="T35" fmla="*/ 1697 h 1681"/>
                              <a:gd name="T36" fmla="+- 0 3568 3561"/>
                              <a:gd name="T37" fmla="*/ T36 w 2203"/>
                              <a:gd name="T38" fmla="+- 0 1768 1424"/>
                              <a:gd name="T39" fmla="*/ 1768 h 1681"/>
                              <a:gd name="T40" fmla="+- 0 3561 3561"/>
                              <a:gd name="T41" fmla="*/ T40 w 2203"/>
                              <a:gd name="T42" fmla="+- 0 1844 1424"/>
                              <a:gd name="T43" fmla="*/ 1844 h 1681"/>
                              <a:gd name="T44" fmla="+- 0 3561 3561"/>
                              <a:gd name="T45" fmla="*/ T44 w 2203"/>
                              <a:gd name="T46" fmla="+- 0 2375 1424"/>
                              <a:gd name="T47" fmla="*/ 2375 h 1681"/>
                              <a:gd name="T48" fmla="+- 0 3568 3561"/>
                              <a:gd name="T49" fmla="*/ T48 w 2203"/>
                              <a:gd name="T50" fmla="+- 0 2450 1424"/>
                              <a:gd name="T51" fmla="*/ 2450 h 1681"/>
                              <a:gd name="T52" fmla="+- 0 3588 3561"/>
                              <a:gd name="T53" fmla="*/ T52 w 2203"/>
                              <a:gd name="T54" fmla="+- 0 2522 1424"/>
                              <a:gd name="T55" fmla="*/ 2522 h 1681"/>
                              <a:gd name="T56" fmla="+- 0 3619 3561"/>
                              <a:gd name="T57" fmla="*/ T56 w 2203"/>
                              <a:gd name="T58" fmla="+- 0 2587 1424"/>
                              <a:gd name="T59" fmla="*/ 2587 h 1681"/>
                              <a:gd name="T60" fmla="+- 0 3661 3561"/>
                              <a:gd name="T61" fmla="*/ T60 w 2203"/>
                              <a:gd name="T62" fmla="+- 0 2646 1424"/>
                              <a:gd name="T63" fmla="*/ 2646 h 1681"/>
                              <a:gd name="T64" fmla="+- 0 3712 3561"/>
                              <a:gd name="T65" fmla="*/ T64 w 2203"/>
                              <a:gd name="T66" fmla="+- 0 2696 1424"/>
                              <a:gd name="T67" fmla="*/ 2696 h 1681"/>
                              <a:gd name="T68" fmla="+- 0 3771 3561"/>
                              <a:gd name="T69" fmla="*/ T68 w 2203"/>
                              <a:gd name="T70" fmla="+- 0 2738 1424"/>
                              <a:gd name="T71" fmla="*/ 2738 h 1681"/>
                              <a:gd name="T72" fmla="+- 0 3837 3561"/>
                              <a:gd name="T73" fmla="*/ T72 w 2203"/>
                              <a:gd name="T74" fmla="+- 0 2769 1424"/>
                              <a:gd name="T75" fmla="*/ 2769 h 1681"/>
                              <a:gd name="T76" fmla="+- 0 3908 3561"/>
                              <a:gd name="T77" fmla="*/ T76 w 2203"/>
                              <a:gd name="T78" fmla="+- 0 2788 1424"/>
                              <a:gd name="T79" fmla="*/ 2788 h 1681"/>
                              <a:gd name="T80" fmla="+- 0 3984 3561"/>
                              <a:gd name="T81" fmla="*/ T80 w 2203"/>
                              <a:gd name="T82" fmla="+- 0 2795 1424"/>
                              <a:gd name="T83" fmla="*/ 2795 h 1681"/>
                              <a:gd name="T84" fmla="+- 0 5179 3561"/>
                              <a:gd name="T85" fmla="*/ T84 w 2203"/>
                              <a:gd name="T86" fmla="+- 0 2795 1424"/>
                              <a:gd name="T87" fmla="*/ 2795 h 1681"/>
                              <a:gd name="T88" fmla="+- 0 5764 3561"/>
                              <a:gd name="T89" fmla="*/ T88 w 2203"/>
                              <a:gd name="T90" fmla="+- 0 3104 1424"/>
                              <a:gd name="T91" fmla="*/ 3104 h 1681"/>
                              <a:gd name="T92" fmla="+- 0 5764 3561"/>
                              <a:gd name="T93" fmla="*/ T92 w 2203"/>
                              <a:gd name="T94" fmla="+- 0 1844 1424"/>
                              <a:gd name="T95" fmla="*/ 1844 h 1681"/>
                              <a:gd name="T96" fmla="+- 0 5757 3561"/>
                              <a:gd name="T97" fmla="*/ T96 w 2203"/>
                              <a:gd name="T98" fmla="+- 0 1768 1424"/>
                              <a:gd name="T99" fmla="*/ 1768 h 1681"/>
                              <a:gd name="T100" fmla="+- 0 5738 3561"/>
                              <a:gd name="T101" fmla="*/ T100 w 2203"/>
                              <a:gd name="T102" fmla="+- 0 1697 1424"/>
                              <a:gd name="T103" fmla="*/ 1697 h 1681"/>
                              <a:gd name="T104" fmla="+- 0 5706 3561"/>
                              <a:gd name="T105" fmla="*/ T104 w 2203"/>
                              <a:gd name="T106" fmla="+- 0 1632 1424"/>
                              <a:gd name="T107" fmla="*/ 1632 h 1681"/>
                              <a:gd name="T108" fmla="+- 0 5665 3561"/>
                              <a:gd name="T109" fmla="*/ T108 w 2203"/>
                              <a:gd name="T110" fmla="+- 0 1573 1424"/>
                              <a:gd name="T111" fmla="*/ 1573 h 1681"/>
                              <a:gd name="T112" fmla="+- 0 5614 3561"/>
                              <a:gd name="T113" fmla="*/ T112 w 2203"/>
                              <a:gd name="T114" fmla="+- 0 1522 1424"/>
                              <a:gd name="T115" fmla="*/ 1522 h 1681"/>
                              <a:gd name="T116" fmla="+- 0 5555 3561"/>
                              <a:gd name="T117" fmla="*/ T116 w 2203"/>
                              <a:gd name="T118" fmla="+- 0 1481 1424"/>
                              <a:gd name="T119" fmla="*/ 1481 h 1681"/>
                              <a:gd name="T120" fmla="+- 0 5489 3561"/>
                              <a:gd name="T121" fmla="*/ T120 w 2203"/>
                              <a:gd name="T122" fmla="+- 0 1450 1424"/>
                              <a:gd name="T123" fmla="*/ 1450 h 1681"/>
                              <a:gd name="T124" fmla="+- 0 5417 3561"/>
                              <a:gd name="T125" fmla="*/ T124 w 2203"/>
                              <a:gd name="T126" fmla="+- 0 1430 1424"/>
                              <a:gd name="T127" fmla="*/ 1430 h 1681"/>
                              <a:gd name="T128" fmla="+- 0 5341 3561"/>
                              <a:gd name="T129" fmla="*/ T128 w 2203"/>
                              <a:gd name="T130" fmla="+- 0 1424 1424"/>
                              <a:gd name="T131" fmla="*/ 1424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03" h="1681">
                                <a:moveTo>
                                  <a:pt x="1780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6"/>
                                </a:lnTo>
                                <a:lnTo>
                                  <a:pt x="276" y="26"/>
                                </a:lnTo>
                                <a:lnTo>
                                  <a:pt x="210" y="57"/>
                                </a:lnTo>
                                <a:lnTo>
                                  <a:pt x="151" y="98"/>
                                </a:lnTo>
                                <a:lnTo>
                                  <a:pt x="100" y="149"/>
                                </a:lnTo>
                                <a:lnTo>
                                  <a:pt x="58" y="208"/>
                                </a:lnTo>
                                <a:lnTo>
                                  <a:pt x="27" y="273"/>
                                </a:lnTo>
                                <a:lnTo>
                                  <a:pt x="7" y="344"/>
                                </a:lnTo>
                                <a:lnTo>
                                  <a:pt x="0" y="420"/>
                                </a:lnTo>
                                <a:lnTo>
                                  <a:pt x="0" y="951"/>
                                </a:lnTo>
                                <a:lnTo>
                                  <a:pt x="7" y="1026"/>
                                </a:lnTo>
                                <a:lnTo>
                                  <a:pt x="27" y="1098"/>
                                </a:lnTo>
                                <a:lnTo>
                                  <a:pt x="58" y="1163"/>
                                </a:lnTo>
                                <a:lnTo>
                                  <a:pt x="100" y="1222"/>
                                </a:lnTo>
                                <a:lnTo>
                                  <a:pt x="151" y="1272"/>
                                </a:lnTo>
                                <a:lnTo>
                                  <a:pt x="210" y="1314"/>
                                </a:lnTo>
                                <a:lnTo>
                                  <a:pt x="276" y="1345"/>
                                </a:lnTo>
                                <a:lnTo>
                                  <a:pt x="347" y="1364"/>
                                </a:lnTo>
                                <a:lnTo>
                                  <a:pt x="423" y="1371"/>
                                </a:lnTo>
                                <a:lnTo>
                                  <a:pt x="1618" y="1371"/>
                                </a:lnTo>
                                <a:lnTo>
                                  <a:pt x="2203" y="1680"/>
                                </a:lnTo>
                                <a:lnTo>
                                  <a:pt x="2203" y="420"/>
                                </a:lnTo>
                                <a:lnTo>
                                  <a:pt x="2196" y="344"/>
                                </a:lnTo>
                                <a:lnTo>
                                  <a:pt x="2177" y="273"/>
                                </a:lnTo>
                                <a:lnTo>
                                  <a:pt x="2145" y="208"/>
                                </a:lnTo>
                                <a:lnTo>
                                  <a:pt x="2104" y="149"/>
                                </a:lnTo>
                                <a:lnTo>
                                  <a:pt x="2053" y="98"/>
                                </a:lnTo>
                                <a:lnTo>
                                  <a:pt x="1994" y="57"/>
                                </a:lnTo>
                                <a:lnTo>
                                  <a:pt x="1928" y="26"/>
                                </a:lnTo>
                                <a:lnTo>
                                  <a:pt x="1856" y="6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C2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8"/>
                        <wps:cNvSpPr>
                          <a:spLocks/>
                        </wps:cNvSpPr>
                        <wps:spPr bwMode="auto">
                          <a:xfrm>
                            <a:off x="3828" y="2282"/>
                            <a:ext cx="1495" cy="1486"/>
                          </a:xfrm>
                          <a:custGeom>
                            <a:avLst/>
                            <a:gdLst>
                              <a:gd name="T0" fmla="+- 0 4427 3829"/>
                              <a:gd name="T1" fmla="*/ T0 w 1495"/>
                              <a:gd name="T2" fmla="+- 0 3643 2283"/>
                              <a:gd name="T3" fmla="*/ 3643 h 1486"/>
                              <a:gd name="T4" fmla="+- 0 4552 3829"/>
                              <a:gd name="T5" fmla="*/ T4 w 1495"/>
                              <a:gd name="T6" fmla="+- 0 3769 2283"/>
                              <a:gd name="T7" fmla="*/ 3769 h 1486"/>
                              <a:gd name="T8" fmla="+- 0 4651 3829"/>
                              <a:gd name="T9" fmla="*/ T8 w 1495"/>
                              <a:gd name="T10" fmla="+- 0 3657 2283"/>
                              <a:gd name="T11" fmla="*/ 3657 h 1486"/>
                              <a:gd name="T12" fmla="+- 0 4662 3829"/>
                              <a:gd name="T13" fmla="*/ T12 w 1495"/>
                              <a:gd name="T14" fmla="+- 0 3655 2283"/>
                              <a:gd name="T15" fmla="*/ 3655 h 1486"/>
                              <a:gd name="T16" fmla="+- 0 4817 3829"/>
                              <a:gd name="T17" fmla="*/ T16 w 1495"/>
                              <a:gd name="T18" fmla="+- 0 3655 2283"/>
                              <a:gd name="T19" fmla="*/ 3655 h 1486"/>
                              <a:gd name="T20" fmla="+- 0 4233 3829"/>
                              <a:gd name="T21" fmla="*/ T20 w 1495"/>
                              <a:gd name="T22" fmla="+- 0 3573 2283"/>
                              <a:gd name="T23" fmla="*/ 3573 h 1486"/>
                              <a:gd name="T24" fmla="+- 0 4820 3829"/>
                              <a:gd name="T25" fmla="*/ T24 w 1495"/>
                              <a:gd name="T26" fmla="+- 0 3623 2283"/>
                              <a:gd name="T27" fmla="*/ 3623 h 1486"/>
                              <a:gd name="T28" fmla="+- 0 5024 3829"/>
                              <a:gd name="T29" fmla="*/ T28 w 1495"/>
                              <a:gd name="T30" fmla="+- 0 3557 2283"/>
                              <a:gd name="T31" fmla="*/ 3557 h 1486"/>
                              <a:gd name="T32" fmla="+- 0 4873 3829"/>
                              <a:gd name="T33" fmla="*/ T32 w 1495"/>
                              <a:gd name="T34" fmla="+- 0 3589 2283"/>
                              <a:gd name="T35" fmla="*/ 3589 h 1486"/>
                              <a:gd name="T36" fmla="+- 0 4037 3829"/>
                              <a:gd name="T37" fmla="*/ T36 w 1495"/>
                              <a:gd name="T38" fmla="+- 0 3365 2283"/>
                              <a:gd name="T39" fmla="*/ 3365 h 1486"/>
                              <a:gd name="T40" fmla="+- 0 4020 3829"/>
                              <a:gd name="T41" fmla="*/ T40 w 1495"/>
                              <a:gd name="T42" fmla="+- 0 3523 2283"/>
                              <a:gd name="T43" fmla="*/ 3523 h 1486"/>
                              <a:gd name="T44" fmla="+- 0 4303 3829"/>
                              <a:gd name="T45" fmla="*/ T44 w 1495"/>
                              <a:gd name="T46" fmla="+- 0 3481 2283"/>
                              <a:gd name="T47" fmla="*/ 3481 h 1486"/>
                              <a:gd name="T48" fmla="+- 0 4842 3829"/>
                              <a:gd name="T49" fmla="*/ T48 w 1495"/>
                              <a:gd name="T50" fmla="+- 0 3371 2283"/>
                              <a:gd name="T51" fmla="*/ 3371 h 1486"/>
                              <a:gd name="T52" fmla="+- 0 4576 3829"/>
                              <a:gd name="T53" fmla="*/ T52 w 1495"/>
                              <a:gd name="T54" fmla="+- 0 3557 2283"/>
                              <a:gd name="T55" fmla="*/ 3557 h 1486"/>
                              <a:gd name="T56" fmla="+- 0 5038 3829"/>
                              <a:gd name="T57" fmla="*/ T56 w 1495"/>
                              <a:gd name="T58" fmla="+- 0 3465 2283"/>
                              <a:gd name="T59" fmla="*/ 3465 h 1486"/>
                              <a:gd name="T60" fmla="+- 0 5049 3829"/>
                              <a:gd name="T61" fmla="*/ T60 w 1495"/>
                              <a:gd name="T62" fmla="+- 0 3453 2283"/>
                              <a:gd name="T63" fmla="*/ 3453 h 1486"/>
                              <a:gd name="T64" fmla="+- 0 4372 3829"/>
                              <a:gd name="T65" fmla="*/ T64 w 1495"/>
                              <a:gd name="T66" fmla="+- 0 3411 2283"/>
                              <a:gd name="T67" fmla="*/ 3411 h 1486"/>
                              <a:gd name="T68" fmla="+- 0 4781 3829"/>
                              <a:gd name="T69" fmla="*/ T68 w 1495"/>
                              <a:gd name="T70" fmla="+- 0 3411 2283"/>
                              <a:gd name="T71" fmla="*/ 3411 h 1486"/>
                              <a:gd name="T72" fmla="+- 0 3944 3829"/>
                              <a:gd name="T73" fmla="*/ T72 w 1495"/>
                              <a:gd name="T74" fmla="+- 0 2941 2283"/>
                              <a:gd name="T75" fmla="*/ 2941 h 1486"/>
                              <a:gd name="T76" fmla="+- 0 3939 3829"/>
                              <a:gd name="T77" fmla="*/ T76 w 1495"/>
                              <a:gd name="T78" fmla="+- 0 2983 2283"/>
                              <a:gd name="T79" fmla="*/ 2983 h 1486"/>
                              <a:gd name="T80" fmla="+- 0 3943 3829"/>
                              <a:gd name="T81" fmla="*/ T80 w 1495"/>
                              <a:gd name="T82" fmla="+- 0 3161 2283"/>
                              <a:gd name="T83" fmla="*/ 3161 h 1486"/>
                              <a:gd name="T84" fmla="+- 0 3965 3829"/>
                              <a:gd name="T85" fmla="*/ T84 w 1495"/>
                              <a:gd name="T86" fmla="+- 0 3211 2283"/>
                              <a:gd name="T87" fmla="*/ 3211 h 1486"/>
                              <a:gd name="T88" fmla="+- 0 4037 3829"/>
                              <a:gd name="T89" fmla="*/ T88 w 1495"/>
                              <a:gd name="T90" fmla="+- 0 3365 2283"/>
                              <a:gd name="T91" fmla="*/ 3365 h 1486"/>
                              <a:gd name="T92" fmla="+- 0 4062 3829"/>
                              <a:gd name="T93" fmla="*/ T92 w 1495"/>
                              <a:gd name="T94" fmla="+- 0 3167 2283"/>
                              <a:gd name="T95" fmla="*/ 3167 h 1486"/>
                              <a:gd name="T96" fmla="+- 0 4102 3829"/>
                              <a:gd name="T97" fmla="*/ T96 w 1495"/>
                              <a:gd name="T98" fmla="+- 0 2787 2283"/>
                              <a:gd name="T99" fmla="*/ 2787 h 1486"/>
                              <a:gd name="T100" fmla="+- 0 4191 3829"/>
                              <a:gd name="T101" fmla="*/ T100 w 1495"/>
                              <a:gd name="T102" fmla="+- 0 2823 2283"/>
                              <a:gd name="T103" fmla="*/ 2823 h 1486"/>
                              <a:gd name="T104" fmla="+- 0 4191 3829"/>
                              <a:gd name="T105" fmla="*/ T104 w 1495"/>
                              <a:gd name="T106" fmla="+- 0 3229 2283"/>
                              <a:gd name="T107" fmla="*/ 3229 h 1486"/>
                              <a:gd name="T108" fmla="+- 0 4964 3829"/>
                              <a:gd name="T109" fmla="*/ T108 w 1495"/>
                              <a:gd name="T110" fmla="+- 0 3225 2283"/>
                              <a:gd name="T111" fmla="*/ 3225 h 1486"/>
                              <a:gd name="T112" fmla="+- 0 4392 3829"/>
                              <a:gd name="T113" fmla="*/ T112 w 1495"/>
                              <a:gd name="T114" fmla="+- 0 2953 2283"/>
                              <a:gd name="T115" fmla="*/ 2953 h 1486"/>
                              <a:gd name="T116" fmla="+- 0 4922 3829"/>
                              <a:gd name="T117" fmla="*/ T116 w 1495"/>
                              <a:gd name="T118" fmla="+- 0 2763 2283"/>
                              <a:gd name="T119" fmla="*/ 2763 h 1486"/>
                              <a:gd name="T120" fmla="+- 0 5090 3829"/>
                              <a:gd name="T121" fmla="*/ T120 w 1495"/>
                              <a:gd name="T122" fmla="+- 0 2887 2283"/>
                              <a:gd name="T123" fmla="*/ 2887 h 1486"/>
                              <a:gd name="T124" fmla="+- 0 5034 3829"/>
                              <a:gd name="T125" fmla="*/ T124 w 1495"/>
                              <a:gd name="T126" fmla="+- 0 3299 2283"/>
                              <a:gd name="T127" fmla="*/ 3299 h 1486"/>
                              <a:gd name="T128" fmla="+- 0 5150 3829"/>
                              <a:gd name="T129" fmla="*/ T128 w 1495"/>
                              <a:gd name="T130" fmla="+- 0 3305 2283"/>
                              <a:gd name="T131" fmla="*/ 3305 h 1486"/>
                              <a:gd name="T132" fmla="+- 0 5287 3829"/>
                              <a:gd name="T133" fmla="*/ T132 w 1495"/>
                              <a:gd name="T134" fmla="+- 0 3259 2283"/>
                              <a:gd name="T135" fmla="*/ 3259 h 1486"/>
                              <a:gd name="T136" fmla="+- 0 5212 3829"/>
                              <a:gd name="T137" fmla="*/ T136 w 1495"/>
                              <a:gd name="T138" fmla="+- 0 3087 2283"/>
                              <a:gd name="T139" fmla="*/ 3087 h 1486"/>
                              <a:gd name="T140" fmla="+- 0 5324 3829"/>
                              <a:gd name="T141" fmla="*/ T140 w 1495"/>
                              <a:gd name="T142" fmla="+- 0 3003 2283"/>
                              <a:gd name="T143" fmla="*/ 3003 h 1486"/>
                              <a:gd name="T144" fmla="+- 0 5200 3829"/>
                              <a:gd name="T145" fmla="*/ T144 w 1495"/>
                              <a:gd name="T146" fmla="+- 0 2891 2283"/>
                              <a:gd name="T147" fmla="*/ 2891 h 1486"/>
                              <a:gd name="T148" fmla="+- 0 5192 3829"/>
                              <a:gd name="T149" fmla="*/ T148 w 1495"/>
                              <a:gd name="T150" fmla="+- 0 2829 2283"/>
                              <a:gd name="T151" fmla="*/ 2829 h 1486"/>
                              <a:gd name="T152" fmla="+- 0 5198 3829"/>
                              <a:gd name="T153" fmla="*/ T152 w 1495"/>
                              <a:gd name="T154" fmla="+- 0 3267 2283"/>
                              <a:gd name="T155" fmla="*/ 3267 h 1486"/>
                              <a:gd name="T156" fmla="+- 0 4775 3829"/>
                              <a:gd name="T157" fmla="*/ T156 w 1495"/>
                              <a:gd name="T158" fmla="+- 0 3027 2283"/>
                              <a:gd name="T159" fmla="*/ 3027 h 1486"/>
                              <a:gd name="T160" fmla="+- 0 4990 3829"/>
                              <a:gd name="T161" fmla="*/ T160 w 1495"/>
                              <a:gd name="T162" fmla="+- 0 3165 2283"/>
                              <a:gd name="T163" fmla="*/ 3165 h 1486"/>
                              <a:gd name="T164" fmla="+- 0 3988 3829"/>
                              <a:gd name="T165" fmla="*/ T164 w 1495"/>
                              <a:gd name="T166" fmla="+- 0 2567 2283"/>
                              <a:gd name="T167" fmla="*/ 2567 h 1486"/>
                              <a:gd name="T168" fmla="+- 0 3998 3829"/>
                              <a:gd name="T169" fmla="*/ T168 w 1495"/>
                              <a:gd name="T170" fmla="+- 0 2759 2283"/>
                              <a:gd name="T171" fmla="*/ 2759 h 1486"/>
                              <a:gd name="T172" fmla="+- 0 3986 3829"/>
                              <a:gd name="T173" fmla="*/ T172 w 1495"/>
                              <a:gd name="T174" fmla="+- 0 2787 2283"/>
                              <a:gd name="T175" fmla="*/ 2787 h 1486"/>
                              <a:gd name="T176" fmla="+- 0 5116 3829"/>
                              <a:gd name="T177" fmla="*/ T176 w 1495"/>
                              <a:gd name="T178" fmla="+- 0 2687 2283"/>
                              <a:gd name="T179" fmla="*/ 2687 h 1486"/>
                              <a:gd name="T180" fmla="+- 0 4096 3829"/>
                              <a:gd name="T181" fmla="*/ T180 w 1495"/>
                              <a:gd name="T182" fmla="+- 0 2595 2283"/>
                              <a:gd name="T183" fmla="*/ 2595 h 1486"/>
                              <a:gd name="T184" fmla="+- 0 5236 3829"/>
                              <a:gd name="T185" fmla="*/ T184 w 1495"/>
                              <a:gd name="T186" fmla="+- 0 2677 2283"/>
                              <a:gd name="T187" fmla="*/ 2677 h 1486"/>
                              <a:gd name="T188" fmla="+- 0 4842 3829"/>
                              <a:gd name="T189" fmla="*/ T188 w 1495"/>
                              <a:gd name="T190" fmla="+- 0 2683 2283"/>
                              <a:gd name="T191" fmla="*/ 2683 h 1486"/>
                              <a:gd name="T192" fmla="+- 0 4576 3829"/>
                              <a:gd name="T193" fmla="*/ T192 w 1495"/>
                              <a:gd name="T194" fmla="+- 0 2497 2283"/>
                              <a:gd name="T195" fmla="*/ 2497 h 1486"/>
                              <a:gd name="T196" fmla="+- 0 4842 3829"/>
                              <a:gd name="T197" fmla="*/ T196 w 1495"/>
                              <a:gd name="T198" fmla="+- 0 2683 2283"/>
                              <a:gd name="T199" fmla="*/ 2683 h 1486"/>
                              <a:gd name="T200" fmla="+- 0 5087 3829"/>
                              <a:gd name="T201" fmla="*/ T200 w 1495"/>
                              <a:gd name="T202" fmla="+- 0 2631 2283"/>
                              <a:gd name="T203" fmla="*/ 2631 h 1486"/>
                              <a:gd name="T204" fmla="+- 0 4927 3829"/>
                              <a:gd name="T205" fmla="*/ T204 w 1495"/>
                              <a:gd name="T206" fmla="+- 0 2497 2283"/>
                              <a:gd name="T207" fmla="*/ 2497 h 1486"/>
                              <a:gd name="T208" fmla="+- 0 4125 3829"/>
                              <a:gd name="T209" fmla="*/ T208 w 1495"/>
                              <a:gd name="T210" fmla="+- 0 2577 2283"/>
                              <a:gd name="T211" fmla="*/ 2577 h 1486"/>
                              <a:gd name="T212" fmla="+- 0 4436 3829"/>
                              <a:gd name="T213" fmla="*/ T212 w 1495"/>
                              <a:gd name="T214" fmla="+- 0 2515 2283"/>
                              <a:gd name="T215" fmla="*/ 2515 h 1486"/>
                              <a:gd name="T216" fmla="+- 0 4921 3829"/>
                              <a:gd name="T217" fmla="*/ T216 w 1495"/>
                              <a:gd name="T218" fmla="+- 0 2465 2283"/>
                              <a:gd name="T219" fmla="*/ 2465 h 1486"/>
                              <a:gd name="T220" fmla="+- 0 4967 3829"/>
                              <a:gd name="T221" fmla="*/ T220 w 1495"/>
                              <a:gd name="T222" fmla="+- 0 2525 2283"/>
                              <a:gd name="T223" fmla="*/ 2525 h 1486"/>
                              <a:gd name="T224" fmla="+- 0 4334 3829"/>
                              <a:gd name="T225" fmla="*/ T224 w 1495"/>
                              <a:gd name="T226" fmla="+- 0 2439 2283"/>
                              <a:gd name="T227" fmla="*/ 2439 h 1486"/>
                              <a:gd name="T228" fmla="+- 0 4763 3829"/>
                              <a:gd name="T229" fmla="*/ T228 w 1495"/>
                              <a:gd name="T230" fmla="+- 0 2419 2283"/>
                              <a:gd name="T231" fmla="*/ 2419 h 1486"/>
                              <a:gd name="T232" fmla="+- 0 4718 3829"/>
                              <a:gd name="T233" fmla="*/ T232 w 1495"/>
                              <a:gd name="T234" fmla="+- 0 2407 2283"/>
                              <a:gd name="T235" fmla="*/ 2407 h 1486"/>
                              <a:gd name="T236" fmla="+- 0 4855 3829"/>
                              <a:gd name="T237" fmla="*/ T236 w 1495"/>
                              <a:gd name="T238" fmla="+- 0 2337 2283"/>
                              <a:gd name="T239" fmla="*/ 2337 h 1486"/>
                              <a:gd name="T240" fmla="+- 0 4601 3829"/>
                              <a:gd name="T241" fmla="*/ T240 w 1495"/>
                              <a:gd name="T242" fmla="+- 0 2283 2283"/>
                              <a:gd name="T243" fmla="*/ 2283 h 1486"/>
                              <a:gd name="T244" fmla="+- 0 4503 3829"/>
                              <a:gd name="T245" fmla="*/ T244 w 1495"/>
                              <a:gd name="T246" fmla="+- 0 2397 2283"/>
                              <a:gd name="T247" fmla="*/ 2397 h 1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95" h="1486">
                                <a:moveTo>
                                  <a:pt x="990" y="1348"/>
                                </a:moveTo>
                                <a:lnTo>
                                  <a:pt x="553" y="1348"/>
                                </a:lnTo>
                                <a:lnTo>
                                  <a:pt x="560" y="1350"/>
                                </a:lnTo>
                                <a:lnTo>
                                  <a:pt x="578" y="1356"/>
                                </a:lnTo>
                                <a:lnTo>
                                  <a:pt x="585" y="1358"/>
                                </a:lnTo>
                                <a:lnTo>
                                  <a:pt x="598" y="1360"/>
                                </a:lnTo>
                                <a:lnTo>
                                  <a:pt x="602" y="1362"/>
                                </a:lnTo>
                                <a:lnTo>
                                  <a:pt x="610" y="1364"/>
                                </a:lnTo>
                                <a:lnTo>
                                  <a:pt x="612" y="1364"/>
                                </a:lnTo>
                                <a:lnTo>
                                  <a:pt x="612" y="1374"/>
                                </a:lnTo>
                                <a:lnTo>
                                  <a:pt x="642" y="1480"/>
                                </a:lnTo>
                                <a:lnTo>
                                  <a:pt x="723" y="1486"/>
                                </a:lnTo>
                                <a:lnTo>
                                  <a:pt x="771" y="1386"/>
                                </a:lnTo>
                                <a:lnTo>
                                  <a:pt x="773" y="1378"/>
                                </a:lnTo>
                                <a:lnTo>
                                  <a:pt x="787" y="1378"/>
                                </a:lnTo>
                                <a:lnTo>
                                  <a:pt x="797" y="1376"/>
                                </a:lnTo>
                                <a:lnTo>
                                  <a:pt x="807" y="1376"/>
                                </a:lnTo>
                                <a:lnTo>
                                  <a:pt x="822" y="1374"/>
                                </a:lnTo>
                                <a:lnTo>
                                  <a:pt x="829" y="1374"/>
                                </a:lnTo>
                                <a:lnTo>
                                  <a:pt x="833" y="1372"/>
                                </a:lnTo>
                                <a:lnTo>
                                  <a:pt x="988" y="1372"/>
                                </a:lnTo>
                                <a:lnTo>
                                  <a:pt x="990" y="1348"/>
                                </a:lnTo>
                                <a:close/>
                                <a:moveTo>
                                  <a:pt x="988" y="1372"/>
                                </a:moveTo>
                                <a:lnTo>
                                  <a:pt x="833" y="1372"/>
                                </a:lnTo>
                                <a:lnTo>
                                  <a:pt x="837" y="1382"/>
                                </a:lnTo>
                                <a:lnTo>
                                  <a:pt x="901" y="1472"/>
                                </a:lnTo>
                                <a:lnTo>
                                  <a:pt x="932" y="1464"/>
                                </a:lnTo>
                                <a:lnTo>
                                  <a:pt x="949" y="1458"/>
                                </a:lnTo>
                                <a:lnTo>
                                  <a:pt x="980" y="1450"/>
                                </a:lnTo>
                                <a:lnTo>
                                  <a:pt x="988" y="1372"/>
                                </a:lnTo>
                                <a:close/>
                                <a:moveTo>
                                  <a:pt x="582" y="1246"/>
                                </a:moveTo>
                                <a:lnTo>
                                  <a:pt x="357" y="1246"/>
                                </a:lnTo>
                                <a:lnTo>
                                  <a:pt x="369" y="1256"/>
                                </a:lnTo>
                                <a:lnTo>
                                  <a:pt x="381" y="1264"/>
                                </a:lnTo>
                                <a:lnTo>
                                  <a:pt x="406" y="1280"/>
                                </a:lnTo>
                                <a:lnTo>
                                  <a:pt x="404" y="1290"/>
                                </a:lnTo>
                                <a:lnTo>
                                  <a:pt x="395" y="1400"/>
                                </a:lnTo>
                                <a:lnTo>
                                  <a:pt x="469" y="1434"/>
                                </a:lnTo>
                                <a:lnTo>
                                  <a:pt x="548" y="1356"/>
                                </a:lnTo>
                                <a:lnTo>
                                  <a:pt x="553" y="1348"/>
                                </a:lnTo>
                                <a:lnTo>
                                  <a:pt x="990" y="1348"/>
                                </a:lnTo>
                                <a:lnTo>
                                  <a:pt x="991" y="1340"/>
                                </a:lnTo>
                                <a:lnTo>
                                  <a:pt x="989" y="1332"/>
                                </a:lnTo>
                                <a:lnTo>
                                  <a:pt x="1017" y="1320"/>
                                </a:lnTo>
                                <a:lnTo>
                                  <a:pt x="1031" y="1312"/>
                                </a:lnTo>
                                <a:lnTo>
                                  <a:pt x="1044" y="1306"/>
                                </a:lnTo>
                                <a:lnTo>
                                  <a:pt x="1203" y="1306"/>
                                </a:lnTo>
                                <a:lnTo>
                                  <a:pt x="1195" y="1274"/>
                                </a:lnTo>
                                <a:lnTo>
                                  <a:pt x="747" y="1274"/>
                                </a:lnTo>
                                <a:lnTo>
                                  <a:pt x="676" y="1268"/>
                                </a:lnTo>
                                <a:lnTo>
                                  <a:pt x="606" y="1254"/>
                                </a:lnTo>
                                <a:lnTo>
                                  <a:pt x="582" y="1246"/>
                                </a:lnTo>
                                <a:close/>
                                <a:moveTo>
                                  <a:pt x="1203" y="1306"/>
                                </a:moveTo>
                                <a:lnTo>
                                  <a:pt x="1044" y="1306"/>
                                </a:lnTo>
                                <a:lnTo>
                                  <a:pt x="1050" y="1312"/>
                                </a:lnTo>
                                <a:lnTo>
                                  <a:pt x="1142" y="1376"/>
                                </a:lnTo>
                                <a:lnTo>
                                  <a:pt x="1209" y="1328"/>
                                </a:lnTo>
                                <a:lnTo>
                                  <a:pt x="1203" y="1306"/>
                                </a:lnTo>
                                <a:close/>
                                <a:moveTo>
                                  <a:pt x="1345" y="1082"/>
                                </a:moveTo>
                                <a:lnTo>
                                  <a:pt x="208" y="1082"/>
                                </a:lnTo>
                                <a:lnTo>
                                  <a:pt x="216" y="1096"/>
                                </a:lnTo>
                                <a:lnTo>
                                  <a:pt x="225" y="1108"/>
                                </a:lnTo>
                                <a:lnTo>
                                  <a:pt x="233" y="1120"/>
                                </a:lnTo>
                                <a:lnTo>
                                  <a:pt x="242" y="1132"/>
                                </a:lnTo>
                                <a:lnTo>
                                  <a:pt x="237" y="1140"/>
                                </a:lnTo>
                                <a:lnTo>
                                  <a:pt x="191" y="1240"/>
                                </a:lnTo>
                                <a:lnTo>
                                  <a:pt x="248" y="1298"/>
                                </a:lnTo>
                                <a:lnTo>
                                  <a:pt x="350" y="1252"/>
                                </a:lnTo>
                                <a:lnTo>
                                  <a:pt x="357" y="1246"/>
                                </a:lnTo>
                                <a:lnTo>
                                  <a:pt x="582" y="1246"/>
                                </a:lnTo>
                                <a:lnTo>
                                  <a:pt x="539" y="1232"/>
                                </a:lnTo>
                                <a:lnTo>
                                  <a:pt x="474" y="1198"/>
                                </a:lnTo>
                                <a:lnTo>
                                  <a:pt x="413" y="1156"/>
                                </a:lnTo>
                                <a:lnTo>
                                  <a:pt x="482" y="1088"/>
                                </a:lnTo>
                                <a:lnTo>
                                  <a:pt x="1349" y="1088"/>
                                </a:lnTo>
                                <a:lnTo>
                                  <a:pt x="1345" y="1082"/>
                                </a:lnTo>
                                <a:close/>
                                <a:moveTo>
                                  <a:pt x="1349" y="1088"/>
                                </a:moveTo>
                                <a:lnTo>
                                  <a:pt x="1013" y="1088"/>
                                </a:lnTo>
                                <a:lnTo>
                                  <a:pt x="1082" y="1156"/>
                                </a:lnTo>
                                <a:lnTo>
                                  <a:pt x="1021" y="1198"/>
                                </a:lnTo>
                                <a:lnTo>
                                  <a:pt x="956" y="1232"/>
                                </a:lnTo>
                                <a:lnTo>
                                  <a:pt x="888" y="1254"/>
                                </a:lnTo>
                                <a:lnTo>
                                  <a:pt x="818" y="1268"/>
                                </a:lnTo>
                                <a:lnTo>
                                  <a:pt x="747" y="1274"/>
                                </a:lnTo>
                                <a:lnTo>
                                  <a:pt x="1195" y="1274"/>
                                </a:lnTo>
                                <a:lnTo>
                                  <a:pt x="1181" y="1222"/>
                                </a:lnTo>
                                <a:lnTo>
                                  <a:pt x="1177" y="1214"/>
                                </a:lnTo>
                                <a:lnTo>
                                  <a:pt x="1188" y="1204"/>
                                </a:lnTo>
                                <a:lnTo>
                                  <a:pt x="1199" y="1192"/>
                                </a:lnTo>
                                <a:lnTo>
                                  <a:pt x="1209" y="1182"/>
                                </a:lnTo>
                                <a:lnTo>
                                  <a:pt x="1220" y="1170"/>
                                </a:lnTo>
                                <a:lnTo>
                                  <a:pt x="1358" y="1170"/>
                                </a:lnTo>
                                <a:lnTo>
                                  <a:pt x="1382" y="1136"/>
                                </a:lnTo>
                                <a:lnTo>
                                  <a:pt x="1349" y="1088"/>
                                </a:lnTo>
                                <a:close/>
                                <a:moveTo>
                                  <a:pt x="1358" y="1170"/>
                                </a:moveTo>
                                <a:lnTo>
                                  <a:pt x="1220" y="1170"/>
                                </a:lnTo>
                                <a:lnTo>
                                  <a:pt x="1228" y="1176"/>
                                </a:lnTo>
                                <a:lnTo>
                                  <a:pt x="1336" y="1202"/>
                                </a:lnTo>
                                <a:lnTo>
                                  <a:pt x="1358" y="1170"/>
                                </a:lnTo>
                                <a:close/>
                                <a:moveTo>
                                  <a:pt x="1013" y="1088"/>
                                </a:moveTo>
                                <a:lnTo>
                                  <a:pt x="482" y="1088"/>
                                </a:lnTo>
                                <a:lnTo>
                                  <a:pt x="543" y="1128"/>
                                </a:lnTo>
                                <a:lnTo>
                                  <a:pt x="609" y="1156"/>
                                </a:lnTo>
                                <a:lnTo>
                                  <a:pt x="677" y="1172"/>
                                </a:lnTo>
                                <a:lnTo>
                                  <a:pt x="747" y="1178"/>
                                </a:lnTo>
                                <a:lnTo>
                                  <a:pt x="817" y="1172"/>
                                </a:lnTo>
                                <a:lnTo>
                                  <a:pt x="886" y="1156"/>
                                </a:lnTo>
                                <a:lnTo>
                                  <a:pt x="952" y="1128"/>
                                </a:lnTo>
                                <a:lnTo>
                                  <a:pt x="1013" y="1088"/>
                                </a:lnTo>
                                <a:close/>
                                <a:moveTo>
                                  <a:pt x="148" y="502"/>
                                </a:moveTo>
                                <a:lnTo>
                                  <a:pt x="37" y="512"/>
                                </a:lnTo>
                                <a:lnTo>
                                  <a:pt x="16" y="590"/>
                                </a:lnTo>
                                <a:lnTo>
                                  <a:pt x="106" y="654"/>
                                </a:lnTo>
                                <a:lnTo>
                                  <a:pt x="115" y="658"/>
                                </a:lnTo>
                                <a:lnTo>
                                  <a:pt x="115" y="660"/>
                                </a:lnTo>
                                <a:lnTo>
                                  <a:pt x="114" y="664"/>
                                </a:lnTo>
                                <a:lnTo>
                                  <a:pt x="114" y="666"/>
                                </a:lnTo>
                                <a:lnTo>
                                  <a:pt x="113" y="674"/>
                                </a:lnTo>
                                <a:lnTo>
                                  <a:pt x="113" y="676"/>
                                </a:lnTo>
                                <a:lnTo>
                                  <a:pt x="110" y="700"/>
                                </a:lnTo>
                                <a:lnTo>
                                  <a:pt x="110" y="716"/>
                                </a:lnTo>
                                <a:lnTo>
                                  <a:pt x="110" y="718"/>
                                </a:lnTo>
                                <a:lnTo>
                                  <a:pt x="101" y="720"/>
                                </a:lnTo>
                                <a:lnTo>
                                  <a:pt x="0" y="768"/>
                                </a:lnTo>
                                <a:lnTo>
                                  <a:pt x="7" y="848"/>
                                </a:lnTo>
                                <a:lnTo>
                                  <a:pt x="114" y="878"/>
                                </a:lnTo>
                                <a:lnTo>
                                  <a:pt x="124" y="878"/>
                                </a:lnTo>
                                <a:lnTo>
                                  <a:pt x="124" y="880"/>
                                </a:lnTo>
                                <a:lnTo>
                                  <a:pt x="126" y="890"/>
                                </a:lnTo>
                                <a:lnTo>
                                  <a:pt x="128" y="900"/>
                                </a:lnTo>
                                <a:lnTo>
                                  <a:pt x="134" y="920"/>
                                </a:lnTo>
                                <a:lnTo>
                                  <a:pt x="136" y="928"/>
                                </a:lnTo>
                                <a:lnTo>
                                  <a:pt x="139" y="936"/>
                                </a:lnTo>
                                <a:lnTo>
                                  <a:pt x="132" y="942"/>
                                </a:lnTo>
                                <a:lnTo>
                                  <a:pt x="53" y="1020"/>
                                </a:lnTo>
                                <a:lnTo>
                                  <a:pt x="88" y="1094"/>
                                </a:lnTo>
                                <a:lnTo>
                                  <a:pt x="199" y="1086"/>
                                </a:lnTo>
                                <a:lnTo>
                                  <a:pt x="208" y="1082"/>
                                </a:lnTo>
                                <a:lnTo>
                                  <a:pt x="1345" y="1082"/>
                                </a:lnTo>
                                <a:lnTo>
                                  <a:pt x="1340" y="1076"/>
                                </a:lnTo>
                                <a:lnTo>
                                  <a:pt x="332" y="1076"/>
                                </a:lnTo>
                                <a:lnTo>
                                  <a:pt x="290" y="1016"/>
                                </a:lnTo>
                                <a:lnTo>
                                  <a:pt x="257" y="952"/>
                                </a:lnTo>
                                <a:lnTo>
                                  <a:pt x="233" y="884"/>
                                </a:lnTo>
                                <a:lnTo>
                                  <a:pt x="219" y="814"/>
                                </a:lnTo>
                                <a:lnTo>
                                  <a:pt x="214" y="744"/>
                                </a:lnTo>
                                <a:lnTo>
                                  <a:pt x="219" y="674"/>
                                </a:lnTo>
                                <a:lnTo>
                                  <a:pt x="233" y="604"/>
                                </a:lnTo>
                                <a:lnTo>
                                  <a:pt x="257" y="536"/>
                                </a:lnTo>
                                <a:lnTo>
                                  <a:pt x="273" y="504"/>
                                </a:lnTo>
                                <a:lnTo>
                                  <a:pt x="157" y="504"/>
                                </a:lnTo>
                                <a:lnTo>
                                  <a:pt x="148" y="502"/>
                                </a:lnTo>
                                <a:close/>
                                <a:moveTo>
                                  <a:pt x="1162" y="412"/>
                                </a:moveTo>
                                <a:lnTo>
                                  <a:pt x="332" y="412"/>
                                </a:lnTo>
                                <a:lnTo>
                                  <a:pt x="401" y="480"/>
                                </a:lnTo>
                                <a:lnTo>
                                  <a:pt x="362" y="540"/>
                                </a:lnTo>
                                <a:lnTo>
                                  <a:pt x="334" y="606"/>
                                </a:lnTo>
                                <a:lnTo>
                                  <a:pt x="317" y="674"/>
                                </a:lnTo>
                                <a:lnTo>
                                  <a:pt x="311" y="744"/>
                                </a:lnTo>
                                <a:lnTo>
                                  <a:pt x="317" y="814"/>
                                </a:lnTo>
                                <a:lnTo>
                                  <a:pt x="334" y="882"/>
                                </a:lnTo>
                                <a:lnTo>
                                  <a:pt x="362" y="946"/>
                                </a:lnTo>
                                <a:lnTo>
                                  <a:pt x="401" y="1008"/>
                                </a:lnTo>
                                <a:lnTo>
                                  <a:pt x="332" y="1076"/>
                                </a:lnTo>
                                <a:lnTo>
                                  <a:pt x="1162" y="1076"/>
                                </a:lnTo>
                                <a:lnTo>
                                  <a:pt x="1093" y="1008"/>
                                </a:lnTo>
                                <a:lnTo>
                                  <a:pt x="1133" y="946"/>
                                </a:lnTo>
                                <a:lnTo>
                                  <a:pt x="1135" y="942"/>
                                </a:lnTo>
                                <a:lnTo>
                                  <a:pt x="747" y="942"/>
                                </a:lnTo>
                                <a:lnTo>
                                  <a:pt x="673" y="926"/>
                                </a:lnTo>
                                <a:lnTo>
                                  <a:pt x="607" y="884"/>
                                </a:lnTo>
                                <a:lnTo>
                                  <a:pt x="563" y="818"/>
                                </a:lnTo>
                                <a:lnTo>
                                  <a:pt x="549" y="744"/>
                                </a:lnTo>
                                <a:lnTo>
                                  <a:pt x="563" y="670"/>
                                </a:lnTo>
                                <a:lnTo>
                                  <a:pt x="607" y="604"/>
                                </a:lnTo>
                                <a:lnTo>
                                  <a:pt x="673" y="560"/>
                                </a:lnTo>
                                <a:lnTo>
                                  <a:pt x="747" y="546"/>
                                </a:lnTo>
                                <a:lnTo>
                                  <a:pt x="1135" y="546"/>
                                </a:lnTo>
                                <a:lnTo>
                                  <a:pt x="1133" y="540"/>
                                </a:lnTo>
                                <a:lnTo>
                                  <a:pt x="1093" y="480"/>
                                </a:lnTo>
                                <a:lnTo>
                                  <a:pt x="1162" y="412"/>
                                </a:lnTo>
                                <a:close/>
                                <a:moveTo>
                                  <a:pt x="1416" y="412"/>
                                </a:moveTo>
                                <a:lnTo>
                                  <a:pt x="1162" y="412"/>
                                </a:lnTo>
                                <a:lnTo>
                                  <a:pt x="1205" y="472"/>
                                </a:lnTo>
                                <a:lnTo>
                                  <a:pt x="1238" y="536"/>
                                </a:lnTo>
                                <a:lnTo>
                                  <a:pt x="1261" y="604"/>
                                </a:lnTo>
                                <a:lnTo>
                                  <a:pt x="1276" y="674"/>
                                </a:lnTo>
                                <a:lnTo>
                                  <a:pt x="1280" y="744"/>
                                </a:lnTo>
                                <a:lnTo>
                                  <a:pt x="1276" y="814"/>
                                </a:lnTo>
                                <a:lnTo>
                                  <a:pt x="1261" y="884"/>
                                </a:lnTo>
                                <a:lnTo>
                                  <a:pt x="1238" y="952"/>
                                </a:lnTo>
                                <a:lnTo>
                                  <a:pt x="1205" y="1016"/>
                                </a:lnTo>
                                <a:lnTo>
                                  <a:pt x="1162" y="1076"/>
                                </a:lnTo>
                                <a:lnTo>
                                  <a:pt x="1340" y="1076"/>
                                </a:lnTo>
                                <a:lnTo>
                                  <a:pt x="1319" y="1046"/>
                                </a:lnTo>
                                <a:lnTo>
                                  <a:pt x="1312" y="1038"/>
                                </a:lnTo>
                                <a:lnTo>
                                  <a:pt x="1317" y="1030"/>
                                </a:lnTo>
                                <a:lnTo>
                                  <a:pt x="1321" y="1022"/>
                                </a:lnTo>
                                <a:lnTo>
                                  <a:pt x="1326" y="1012"/>
                                </a:lnTo>
                                <a:lnTo>
                                  <a:pt x="1330" y="1004"/>
                                </a:lnTo>
                                <a:lnTo>
                                  <a:pt x="1334" y="994"/>
                                </a:lnTo>
                                <a:lnTo>
                                  <a:pt x="1338" y="984"/>
                                </a:lnTo>
                                <a:lnTo>
                                  <a:pt x="1369" y="984"/>
                                </a:lnTo>
                                <a:lnTo>
                                  <a:pt x="1458" y="976"/>
                                </a:lnTo>
                                <a:lnTo>
                                  <a:pt x="1479" y="896"/>
                                </a:lnTo>
                                <a:lnTo>
                                  <a:pt x="1388" y="832"/>
                                </a:lnTo>
                                <a:lnTo>
                                  <a:pt x="1380" y="828"/>
                                </a:lnTo>
                                <a:lnTo>
                                  <a:pt x="1380" y="826"/>
                                </a:lnTo>
                                <a:lnTo>
                                  <a:pt x="1382" y="812"/>
                                </a:lnTo>
                                <a:lnTo>
                                  <a:pt x="1383" y="804"/>
                                </a:lnTo>
                                <a:lnTo>
                                  <a:pt x="1383" y="802"/>
                                </a:lnTo>
                                <a:lnTo>
                                  <a:pt x="1384" y="786"/>
                                </a:lnTo>
                                <a:lnTo>
                                  <a:pt x="1385" y="770"/>
                                </a:lnTo>
                                <a:lnTo>
                                  <a:pt x="1394" y="768"/>
                                </a:lnTo>
                                <a:lnTo>
                                  <a:pt x="1495" y="720"/>
                                </a:lnTo>
                                <a:lnTo>
                                  <a:pt x="1492" y="688"/>
                                </a:lnTo>
                                <a:lnTo>
                                  <a:pt x="1489" y="658"/>
                                </a:lnTo>
                                <a:lnTo>
                                  <a:pt x="1488" y="638"/>
                                </a:lnTo>
                                <a:lnTo>
                                  <a:pt x="1380" y="610"/>
                                </a:lnTo>
                                <a:lnTo>
                                  <a:pt x="1371" y="608"/>
                                </a:lnTo>
                                <a:lnTo>
                                  <a:pt x="1366" y="588"/>
                                </a:lnTo>
                                <a:lnTo>
                                  <a:pt x="1364" y="578"/>
                                </a:lnTo>
                                <a:lnTo>
                                  <a:pt x="1361" y="568"/>
                                </a:lnTo>
                                <a:lnTo>
                                  <a:pt x="1358" y="560"/>
                                </a:lnTo>
                                <a:lnTo>
                                  <a:pt x="1355" y="550"/>
                                </a:lnTo>
                                <a:lnTo>
                                  <a:pt x="1363" y="546"/>
                                </a:lnTo>
                                <a:lnTo>
                                  <a:pt x="1441" y="466"/>
                                </a:lnTo>
                                <a:lnTo>
                                  <a:pt x="1416" y="412"/>
                                </a:lnTo>
                                <a:close/>
                                <a:moveTo>
                                  <a:pt x="1369" y="984"/>
                                </a:moveTo>
                                <a:lnTo>
                                  <a:pt x="1338" y="984"/>
                                </a:lnTo>
                                <a:lnTo>
                                  <a:pt x="1347" y="986"/>
                                </a:lnTo>
                                <a:lnTo>
                                  <a:pt x="1369" y="984"/>
                                </a:lnTo>
                                <a:close/>
                                <a:moveTo>
                                  <a:pt x="1135" y="546"/>
                                </a:moveTo>
                                <a:lnTo>
                                  <a:pt x="747" y="546"/>
                                </a:lnTo>
                                <a:lnTo>
                                  <a:pt x="822" y="560"/>
                                </a:lnTo>
                                <a:lnTo>
                                  <a:pt x="888" y="604"/>
                                </a:lnTo>
                                <a:lnTo>
                                  <a:pt x="931" y="670"/>
                                </a:lnTo>
                                <a:lnTo>
                                  <a:pt x="946" y="744"/>
                                </a:lnTo>
                                <a:lnTo>
                                  <a:pt x="931" y="818"/>
                                </a:lnTo>
                                <a:lnTo>
                                  <a:pt x="888" y="884"/>
                                </a:lnTo>
                                <a:lnTo>
                                  <a:pt x="822" y="926"/>
                                </a:lnTo>
                                <a:lnTo>
                                  <a:pt x="747" y="942"/>
                                </a:lnTo>
                                <a:lnTo>
                                  <a:pt x="1135" y="942"/>
                                </a:lnTo>
                                <a:lnTo>
                                  <a:pt x="1161" y="882"/>
                                </a:lnTo>
                                <a:lnTo>
                                  <a:pt x="1178" y="814"/>
                                </a:lnTo>
                                <a:lnTo>
                                  <a:pt x="1183" y="744"/>
                                </a:lnTo>
                                <a:lnTo>
                                  <a:pt x="1178" y="674"/>
                                </a:lnTo>
                                <a:lnTo>
                                  <a:pt x="1161" y="606"/>
                                </a:lnTo>
                                <a:lnTo>
                                  <a:pt x="1135" y="546"/>
                                </a:lnTo>
                                <a:close/>
                                <a:moveTo>
                                  <a:pt x="159" y="284"/>
                                </a:moveTo>
                                <a:lnTo>
                                  <a:pt x="112" y="350"/>
                                </a:lnTo>
                                <a:lnTo>
                                  <a:pt x="175" y="442"/>
                                </a:lnTo>
                                <a:lnTo>
                                  <a:pt x="182" y="448"/>
                                </a:lnTo>
                                <a:lnTo>
                                  <a:pt x="178" y="456"/>
                                </a:lnTo>
                                <a:lnTo>
                                  <a:pt x="174" y="464"/>
                                </a:lnTo>
                                <a:lnTo>
                                  <a:pt x="169" y="476"/>
                                </a:lnTo>
                                <a:lnTo>
                                  <a:pt x="165" y="484"/>
                                </a:lnTo>
                                <a:lnTo>
                                  <a:pt x="161" y="492"/>
                                </a:lnTo>
                                <a:lnTo>
                                  <a:pt x="158" y="500"/>
                                </a:lnTo>
                                <a:lnTo>
                                  <a:pt x="157" y="502"/>
                                </a:lnTo>
                                <a:lnTo>
                                  <a:pt x="157" y="504"/>
                                </a:lnTo>
                                <a:lnTo>
                                  <a:pt x="273" y="504"/>
                                </a:lnTo>
                                <a:lnTo>
                                  <a:pt x="290" y="472"/>
                                </a:lnTo>
                                <a:lnTo>
                                  <a:pt x="332" y="412"/>
                                </a:lnTo>
                                <a:lnTo>
                                  <a:pt x="1416" y="412"/>
                                </a:lnTo>
                                <a:lnTo>
                                  <a:pt x="1412" y="404"/>
                                </a:lnTo>
                                <a:lnTo>
                                  <a:pt x="1287" y="404"/>
                                </a:lnTo>
                                <a:lnTo>
                                  <a:pt x="1284" y="400"/>
                                </a:lnTo>
                                <a:lnTo>
                                  <a:pt x="482" y="400"/>
                                </a:lnTo>
                                <a:lnTo>
                                  <a:pt x="413" y="332"/>
                                </a:lnTo>
                                <a:lnTo>
                                  <a:pt x="435" y="316"/>
                                </a:lnTo>
                                <a:lnTo>
                                  <a:pt x="275" y="316"/>
                                </a:lnTo>
                                <a:lnTo>
                                  <a:pt x="267" y="312"/>
                                </a:lnTo>
                                <a:lnTo>
                                  <a:pt x="159" y="284"/>
                                </a:lnTo>
                                <a:close/>
                                <a:moveTo>
                                  <a:pt x="1407" y="394"/>
                                </a:moveTo>
                                <a:lnTo>
                                  <a:pt x="1296" y="402"/>
                                </a:lnTo>
                                <a:lnTo>
                                  <a:pt x="1287" y="404"/>
                                </a:lnTo>
                                <a:lnTo>
                                  <a:pt x="1412" y="404"/>
                                </a:lnTo>
                                <a:lnTo>
                                  <a:pt x="1407" y="394"/>
                                </a:lnTo>
                                <a:close/>
                                <a:moveTo>
                                  <a:pt x="747" y="310"/>
                                </a:moveTo>
                                <a:lnTo>
                                  <a:pt x="677" y="316"/>
                                </a:lnTo>
                                <a:lnTo>
                                  <a:pt x="609" y="332"/>
                                </a:lnTo>
                                <a:lnTo>
                                  <a:pt x="543" y="360"/>
                                </a:lnTo>
                                <a:lnTo>
                                  <a:pt x="482" y="400"/>
                                </a:lnTo>
                                <a:lnTo>
                                  <a:pt x="1013" y="400"/>
                                </a:lnTo>
                                <a:lnTo>
                                  <a:pt x="952" y="360"/>
                                </a:lnTo>
                                <a:lnTo>
                                  <a:pt x="886" y="332"/>
                                </a:lnTo>
                                <a:lnTo>
                                  <a:pt x="817" y="316"/>
                                </a:lnTo>
                                <a:lnTo>
                                  <a:pt x="747" y="310"/>
                                </a:lnTo>
                                <a:close/>
                                <a:moveTo>
                                  <a:pt x="1098" y="214"/>
                                </a:moveTo>
                                <a:lnTo>
                                  <a:pt x="747" y="214"/>
                                </a:lnTo>
                                <a:lnTo>
                                  <a:pt x="818" y="218"/>
                                </a:lnTo>
                                <a:lnTo>
                                  <a:pt x="888" y="232"/>
                                </a:lnTo>
                                <a:lnTo>
                                  <a:pt x="956" y="256"/>
                                </a:lnTo>
                                <a:lnTo>
                                  <a:pt x="1021" y="288"/>
                                </a:lnTo>
                                <a:lnTo>
                                  <a:pt x="1082" y="330"/>
                                </a:lnTo>
                                <a:lnTo>
                                  <a:pt x="1013" y="400"/>
                                </a:lnTo>
                                <a:lnTo>
                                  <a:pt x="1284" y="400"/>
                                </a:lnTo>
                                <a:lnTo>
                                  <a:pt x="1279" y="392"/>
                                </a:lnTo>
                                <a:lnTo>
                                  <a:pt x="1270" y="380"/>
                                </a:lnTo>
                                <a:lnTo>
                                  <a:pt x="1261" y="368"/>
                                </a:lnTo>
                                <a:lnTo>
                                  <a:pt x="1252" y="356"/>
                                </a:lnTo>
                                <a:lnTo>
                                  <a:pt x="1258" y="348"/>
                                </a:lnTo>
                                <a:lnTo>
                                  <a:pt x="1304" y="248"/>
                                </a:lnTo>
                                <a:lnTo>
                                  <a:pt x="1298" y="242"/>
                                </a:lnTo>
                                <a:lnTo>
                                  <a:pt x="1138" y="242"/>
                                </a:lnTo>
                                <a:lnTo>
                                  <a:pt x="1126" y="232"/>
                                </a:lnTo>
                                <a:lnTo>
                                  <a:pt x="1101" y="216"/>
                                </a:lnTo>
                                <a:lnTo>
                                  <a:pt x="1098" y="214"/>
                                </a:lnTo>
                                <a:close/>
                                <a:moveTo>
                                  <a:pt x="352" y="112"/>
                                </a:moveTo>
                                <a:lnTo>
                                  <a:pt x="286" y="158"/>
                                </a:lnTo>
                                <a:lnTo>
                                  <a:pt x="314" y="266"/>
                                </a:lnTo>
                                <a:lnTo>
                                  <a:pt x="318" y="274"/>
                                </a:lnTo>
                                <a:lnTo>
                                  <a:pt x="307" y="284"/>
                                </a:lnTo>
                                <a:lnTo>
                                  <a:pt x="296" y="294"/>
                                </a:lnTo>
                                <a:lnTo>
                                  <a:pt x="285" y="306"/>
                                </a:lnTo>
                                <a:lnTo>
                                  <a:pt x="275" y="316"/>
                                </a:lnTo>
                                <a:lnTo>
                                  <a:pt x="435" y="316"/>
                                </a:lnTo>
                                <a:lnTo>
                                  <a:pt x="474" y="288"/>
                                </a:lnTo>
                                <a:lnTo>
                                  <a:pt x="539" y="256"/>
                                </a:lnTo>
                                <a:lnTo>
                                  <a:pt x="607" y="232"/>
                                </a:lnTo>
                                <a:lnTo>
                                  <a:pt x="676" y="218"/>
                                </a:lnTo>
                                <a:lnTo>
                                  <a:pt x="747" y="214"/>
                                </a:lnTo>
                                <a:lnTo>
                                  <a:pt x="1098" y="214"/>
                                </a:lnTo>
                                <a:lnTo>
                                  <a:pt x="1088" y="208"/>
                                </a:lnTo>
                                <a:lnTo>
                                  <a:pt x="1091" y="198"/>
                                </a:lnTo>
                                <a:lnTo>
                                  <a:pt x="1092" y="182"/>
                                </a:lnTo>
                                <a:lnTo>
                                  <a:pt x="450" y="182"/>
                                </a:lnTo>
                                <a:lnTo>
                                  <a:pt x="444" y="176"/>
                                </a:lnTo>
                                <a:lnTo>
                                  <a:pt x="352" y="112"/>
                                </a:lnTo>
                                <a:close/>
                                <a:moveTo>
                                  <a:pt x="1247" y="190"/>
                                </a:moveTo>
                                <a:lnTo>
                                  <a:pt x="1145" y="236"/>
                                </a:lnTo>
                                <a:lnTo>
                                  <a:pt x="1138" y="242"/>
                                </a:lnTo>
                                <a:lnTo>
                                  <a:pt x="1298" y="242"/>
                                </a:lnTo>
                                <a:lnTo>
                                  <a:pt x="1247" y="190"/>
                                </a:lnTo>
                                <a:close/>
                                <a:moveTo>
                                  <a:pt x="593" y="16"/>
                                </a:moveTo>
                                <a:lnTo>
                                  <a:pt x="515" y="36"/>
                                </a:lnTo>
                                <a:lnTo>
                                  <a:pt x="504" y="148"/>
                                </a:lnTo>
                                <a:lnTo>
                                  <a:pt x="505" y="156"/>
                                </a:lnTo>
                                <a:lnTo>
                                  <a:pt x="464" y="174"/>
                                </a:lnTo>
                                <a:lnTo>
                                  <a:pt x="450" y="182"/>
                                </a:lnTo>
                                <a:lnTo>
                                  <a:pt x="1092" y="182"/>
                                </a:lnTo>
                                <a:lnTo>
                                  <a:pt x="1096" y="140"/>
                                </a:lnTo>
                                <a:lnTo>
                                  <a:pt x="942" y="140"/>
                                </a:lnTo>
                                <a:lnTo>
                                  <a:pt x="934" y="136"/>
                                </a:lnTo>
                                <a:lnTo>
                                  <a:pt x="928" y="136"/>
                                </a:lnTo>
                                <a:lnTo>
                                  <a:pt x="916" y="132"/>
                                </a:lnTo>
                                <a:lnTo>
                                  <a:pt x="908" y="130"/>
                                </a:lnTo>
                                <a:lnTo>
                                  <a:pt x="901" y="128"/>
                                </a:lnTo>
                                <a:lnTo>
                                  <a:pt x="897" y="126"/>
                                </a:lnTo>
                                <a:lnTo>
                                  <a:pt x="889" y="124"/>
                                </a:lnTo>
                                <a:lnTo>
                                  <a:pt x="883" y="124"/>
                                </a:lnTo>
                                <a:lnTo>
                                  <a:pt x="883" y="114"/>
                                </a:lnTo>
                                <a:lnTo>
                                  <a:pt x="662" y="114"/>
                                </a:lnTo>
                                <a:lnTo>
                                  <a:pt x="658" y="106"/>
                                </a:lnTo>
                                <a:lnTo>
                                  <a:pt x="593" y="16"/>
                                </a:lnTo>
                                <a:close/>
                                <a:moveTo>
                                  <a:pt x="1026" y="54"/>
                                </a:moveTo>
                                <a:lnTo>
                                  <a:pt x="947" y="132"/>
                                </a:lnTo>
                                <a:lnTo>
                                  <a:pt x="942" y="140"/>
                                </a:lnTo>
                                <a:lnTo>
                                  <a:pt x="1096" y="140"/>
                                </a:lnTo>
                                <a:lnTo>
                                  <a:pt x="1100" y="88"/>
                                </a:lnTo>
                                <a:lnTo>
                                  <a:pt x="1026" y="54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24" y="100"/>
                                </a:lnTo>
                                <a:lnTo>
                                  <a:pt x="722" y="110"/>
                                </a:lnTo>
                                <a:lnTo>
                                  <a:pt x="705" y="110"/>
                                </a:lnTo>
                                <a:lnTo>
                                  <a:pt x="695" y="112"/>
                                </a:lnTo>
                                <a:lnTo>
                                  <a:pt x="688" y="112"/>
                                </a:lnTo>
                                <a:lnTo>
                                  <a:pt x="674" y="114"/>
                                </a:lnTo>
                                <a:lnTo>
                                  <a:pt x="883" y="114"/>
                                </a:lnTo>
                                <a:lnTo>
                                  <a:pt x="853" y="8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2" y="22607"/>
                            <a:ext cx="7034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20719"/>
                            <a:ext cx="2698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2F47D" id="Group 25" o:spid="_x0000_s1026" style="position:absolute;margin-left:28.35pt;margin-top:0;width:813.55pt;height:1170.7pt;z-index:-251812864;mso-position-horizontal-relative:page;mso-position-vertical-relative:page" coordorigin="567" coordsize="16271,2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">
                <v:shape id="Freeform 56" o:spid="_x0000_s1027" style="position:absolute;left:675;width:15487;height:9576;visibility:visible;mso-wrap-style:square;v-text-anchor:top" coordsize="15487,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" path="m15398,l88,,76,49,60,121,46,193,34,266,23,340r-8,74l8,489,3,564,1,640,,716,,9576,4115,7405r8399,l12591,7404r76,-3l12743,7397r75,-7l12893,7381r74,-10l13040,7359r73,-14l13185,7329r72,-17l13328,7293r70,-21l13467,7250r69,-24l13604,7200r67,-27l13737,7144r66,-30l13867,7082r64,-34l13993,7014r62,-37l14116,6940r60,-40l14235,6860r57,-42l14349,6775r56,-45l14459,6684r53,-47l14565,6589r51,-50l14665,6489r49,-52l14761,6384r46,-54l14852,6274r44,-56l14938,6160r41,-58l15018,6043r38,-61l15092,5921r35,-63l15161,5795r32,-64l15224,5666r29,-66l15280,5533r26,-67l15330,5397r23,-69l15373,5259r20,-71l15410,5117r16,-72l15440,4973r12,-73l15462,4826r9,-74l15478,4677r4,-75l15485,4526r1,-76l15486,716r-1,-76l15482,564r-4,-75l15471,414r-9,-74l15452,266r-12,-73l15426,121r-16,-72l15398,xe" stroked="f">
                  <v:path arrowok="t" o:connecttype="custom" o:connectlocs="88,0;60,121;34,266;15,414;3,564;0,716;4115,7405;12591,7404;12743,7397;12893,7381;13040,7359;13185,7329;13328,7293;13467,7250;13604,7200;13737,7144;13867,7082;13993,7014;14116,6940;14235,6860;14349,6775;14459,6684;14565,6589;14665,6489;14761,6384;14852,6274;14938,6160;15018,6043;15092,5921;15161,5795;15224,5666;15280,5533;15330,5397;15373,5259;15410,5117;15440,4973;15462,4826;15478,4677;15485,4526;15486,716;15482,564;15471,414;15452,266;15426,121;15398,0" o:connectangles="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8" type="#_x0000_t75" style="position:absolute;left:6406;top:6407;width:10432;height:1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">
                  <v:imagedata r:id="rId12" o:title=""/>
                </v:shape>
                <v:shape id="Picture 54" o:spid="_x0000_s1029" type="#_x0000_t75" style="position:absolute;left:948;top:15874;width:7235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">
                  <v:imagedata r:id="rId13" o:title=""/>
                </v:shape>
                <v:shape id="Freeform 53" o:spid="_x0000_s1030" style="position:absolute;left:5932;top:1423;width:1329;height:1014;visibility:visible;mso-wrap-style:square;v-text-anchor:top" coordsize="1329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" path="m1073,l255,,187,9,126,34,74,74,34,125,9,186,,253r,760l353,827r720,l1141,818r61,-26l1254,753r40,-52l1319,641r9,-68l1328,253r-9,-67l1294,125,1254,74,1202,34,1141,9,1073,xe" fillcolor="#fbe6d0" stroked="f">
                  <v:path arrowok="t" o:connecttype="custom" o:connectlocs="1073,1424;255,1424;187,1433;126,1458;74,1498;34,1549;9,1610;0,1677;0,2437;353,2251;1073,2251;1141,2242;1202,2216;1254,2177;1294,2125;1319,2065;1328,1997;1328,1677;1319,1610;1294,1549;1254,1498;1202,1458;1141,1433;1073,1424" o:connectangles="0,0,0,0,0,0,0,0,0,0,0,0,0,0,0,0,0,0,0,0,0,0,0,0"/>
                </v:shape>
                <v:shape id="Freeform 52" o:spid="_x0000_s1031" style="position:absolute;left:1342;top:2163;width:4439;height:4414;visibility:visible;mso-wrap-style:square;v-text-anchor:top" coordsize="4439,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" path="m2219,r-76,2l2067,5r-74,7l1918,20r-73,12l1772,45r-72,16l1629,79r-70,20l1490,122r-68,25l1356,174r-66,29l1225,234r-63,33l1099,302r-61,36l979,377r-59,41l863,460r-55,44l754,550r-53,48l650,647r-49,50l553,750r-46,53l463,859r-43,56l379,973r-39,60l303,1093r-35,62l235,1218r-31,65l174,1348r-27,67l123,1482r-23,69l79,1621r-18,70l45,1762r-13,73l20,1908r-8,74l5,2056r-4,75l,2207r1,76l5,2358r7,75l20,2507r12,73l45,2652r16,71l79,2794r21,70l123,2932r24,68l174,3066r30,66l235,3196r33,63l303,3321r37,61l379,3441r41,58l463,3556r44,55l553,3665r48,52l650,3768r51,49l754,3864r54,46l863,3954r57,43l979,4037r59,39l1099,4113r63,35l1225,4181r65,31l1356,4241r66,27l1490,4292r69,23l1629,4335r71,19l1772,4369r73,14l1918,4394r75,9l2067,4409r76,4l2219,4414r77,-1l2371,4409r75,-6l2521,4394r73,-11l2667,4369r72,-15l2809,4335r70,-20l2948,4292r68,-24l3083,4241r66,-29l3214,4181r63,-33l3340,4113r61,-37l3460,4037r59,-40l3576,3954r55,-44l3685,3864r53,-47l3789,3768r49,-51l3886,3665r46,-54l3976,3556r43,-57l4060,3441r39,-59l4136,3321r35,-62l4204,3196r31,-64l4264,3066r27,-66l4316,2932r23,-68l4360,2794r18,-71l4394,2652r13,-72l4419,2507r8,-74l4434,2358r4,-75l4439,2207r-1,-76l4434,2056r-7,-74l4419,1908r-12,-73l4394,1762r-16,-71l4360,1621r-21,-70l4316,1482r-25,-67l4264,1348r-29,-65l4204,1218r-33,-63l4136,1093r-37,-60l4060,973r-41,-58l3976,859r-44,-56l3886,750r-48,-53l3789,647r-51,-49l3685,550r-54,-46l3576,460r-57,-42l3460,377r-59,-39l3340,302r-63,-35l3214,234r-65,-31l3083,174r-67,-27l2948,122,2879,99,2809,79,2739,61,2667,45,2594,32,2521,20r-75,-8l2371,5,2296,2,2219,xe" fillcolor="#bfe4de" stroked="f">
                  <v:path arrowok="t" o:connecttype="custom" o:connectlocs="1993,2175;1700,2224;1422,2310;1162,2430;920,2581;701,2761;507,2966;340,3196;204,3446;100,3714;32,3998;1,4294;12,4596;61,4886;147,5163;268,5422;420,5662;601,5880;808,6073;1038,6239;1290,6375;1559,6478;1845,6546;2143,6576;2446,6566;2739,6517;3016,6431;3277,6311;3519,6160;3738,5980;3932,5774;4099,5545;4235,5295;4339,5027;4407,4743;4438,4446;4427,4145;4378,3854;4291,3578;4171,3318;4019,3078;3838,2860;3631,2667;3401,2501;3149,2366;2879,2262;2594,2195;2296,2165" o:connectangles="0,0,0,0,0,0,0,0,0,0,0,0,0,0,0,0,0,0,0,0,0,0,0,0,0,0,0,0,0,0,0,0,0,0,0,0,0,0,0,0,0,0,0,0,0,0,0,0"/>
                </v:shape>
                <v:shape id="AutoShape 51" o:spid="_x0000_s1032" style="position:absolute;left:1835;top:2818;width:1518;height:674;visibility:visible;mso-wrap-style:square;v-text-anchor:top" coordsize="1518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" path="m478,l400,9,329,34,266,74r-52,52l174,189r-26,70l139,337r,7l139,350r1,7l85,374,40,409,11,457,,514r12,62l47,627r50,34l159,673r1247,l1449,664r36,-24l1509,605r9,-43l1509,518r-24,-35l1449,459r-22,-4l1375,455r-20,-76l1335,351r-337,l971,330,940,314r-17,-5l815,309,801,237,773,172,732,115,680,67,620,31,551,8,478,xm1406,450r-11,l1385,452r-10,3l1427,455r-21,-5xm1169,262r-51,7l1071,287r-40,28l998,351r337,l1310,318r-64,-41l1169,262xm870,301r-14,l842,303r-14,2l815,309r108,l906,304r-36,-3xe" stroked="f">
                  <v:path arrowok="t" o:connecttype="custom" o:connectlocs="400,2828;266,2893;174,3008;139,3156;139,3169;85,3193;11,3276;12,3395;97,3480;1406,3492;1485,3459;1518,3381;1485,3302;1427,3274;1355,3198;998,3170;940,3133;815,3128;773,2991;680,2886;551,2827;1406,3269;1385,3271;1427,3274;1169,3081;1071,3106;998,3170;1310,3137;1169,3081;856,3120;828,3124;923,3128;870,3120" o:connectangles="0,0,0,0,0,0,0,0,0,0,0,0,0,0,0,0,0,0,0,0,0,0,0,0,0,0,0,0,0,0,0,0,0"/>
                </v:shape>
                <v:shape id="AutoShape 50" o:spid="_x0000_s1033" style="position:absolute;left:1750;top:5603;width:3140;height:467;visibility:visible;mso-wrap-style:square;v-text-anchor:top" coordsize="314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" path="m359,l,,,466r359,l359,m538,l449,r,466l538,466,538,m1727,l861,r,466l1727,466,1727,t605,l1871,r,466l2332,466,2332,t359,l2602,r,466l2691,466,2691,t448,l2781,r,466l3139,466,3139,e" fillcolor="#f5813e" stroked="f">
                  <v:path arrowok="t" o:connecttype="custom" o:connectlocs="359,5604;0,5604;0,6070;359,6070;359,5604;538,5604;449,5604;449,6070;538,6070;538,5604;1727,5604;861,5604;861,6070;1727,6070;1727,5604;2332,5604;1871,5604;1871,6070;2332,6070;2332,5604;2691,5604;2602,5604;2602,6070;2691,6070;2691,5604;3139,5604;2781,5604;2781,6070;3139,6070;3139,5604" o:connectangles="0,0,0,0,0,0,0,0,0,0,0,0,0,0,0,0,0,0,0,0,0,0,0,0,0,0,0,0,0,0"/>
                </v:shape>
                <v:rect id="Rectangle 49" o:spid="_x0000_s1034" style="position:absolute;left:2288;top:5603;width:179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Rectangle 48" o:spid="_x0000_s1035" style="position:absolute;left:2108;top:5603;width:9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Rectangle 47" o:spid="_x0000_s1036" style="position:absolute;left:4081;top:5603;width:27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Rectangle 46" o:spid="_x0000_s1037" style="position:absolute;left:4440;top:5603;width:9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shape id="AutoShape 45" o:spid="_x0000_s1038" style="position:absolute;left:1950;top:4607;width:2629;height:531;visibility:visible;mso-wrap-style:square;v-text-anchor:top" coordsize="262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" path="m300,l,,,530r300,l300,m2628,l2327,r,530l2628,530,2628,e" stroked="f">
                  <v:path arrowok="t" o:connecttype="custom" o:connectlocs="300,4607;0,4607;0,5137;300,5137;300,4607;2628,4607;2327,4607;2327,5137;2628,5137;2628,4607" o:connectangles="0,0,0,0,0,0,0,0,0,0"/>
                </v:shape>
                <v:shape id="AutoShape 44" o:spid="_x0000_s1039" style="position:absolute;left:2251;top:4607;width:2028;height:531;visibility:visible;mso-wrap-style:square;v-text-anchor:top" coordsize="2028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" path="m215,l,,,530r215,l215,m1226,l360,r,530l1226,530,1226,t801,l1370,r,530l2027,530,2027,e" fillcolor="#0099a5" stroked="f">
                  <v:path arrowok="t" o:connecttype="custom" o:connectlocs="215,4607;0,4607;0,5137;215,5137;215,4607;1226,4607;360,4607;360,5137;1226,5137;1226,4607;2027,4607;1370,4607;1370,5137;2027,5137;2027,4607" o:connectangles="0,0,0,0,0,0,0,0,0,0,0,0,0,0,0"/>
                </v:shape>
                <v:line id="Line 43" o:spid="_x0000_s1040" style="position:absolute;visibility:visible;mso-wrap-style:square" from="3621,4937" to="3955,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" strokecolor="white" strokeweight="1.2457mm"/>
                <v:rect id="Rectangle 42" o:spid="_x0000_s1041" style="position:absolute;left:2610;top:4901;width:86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line id="Line 41" o:spid="_x0000_s1042" style="position:absolute;visibility:visible;mso-wrap-style:square" from="2611,4808" to="3265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" strokecolor="white" strokeweight="1.2495mm"/>
                <v:shape id="AutoShape 40" o:spid="_x0000_s1043" style="position:absolute;left:2610;top:5137;width:2636;height:467;visibility:visible;mso-wrap-style:square;v-text-anchor:top" coordsize="263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" path="m212,l,,,467r212,l212,m2635,l2278,r,467l2635,467,2635,e" stroked="f">
                  <v:path arrowok="t" o:connecttype="custom" o:connectlocs="212,5137;0,5137;0,5604;212,5604;212,5137;2635,5137;2278,5137;2278,5604;2635,5604;2635,5137" o:connectangles="0,0,0,0,0,0,0,0,0,0"/>
                </v:shape>
                <v:shape id="AutoShape 39" o:spid="_x0000_s1044" style="position:absolute;left:2822;top:5137;width:2067;height:467;visibility:visible;mso-wrap-style:square;v-text-anchor:top" coordsize="20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" path="m654,l,,,467r654,l654,m2066,l798,r,467l2066,467,2066,e" fillcolor="#fbe6d0" stroked="f">
                  <v:path arrowok="t" o:connecttype="custom" o:connectlocs="654,5137;0,5137;0,5604;654,5604;654,5137;2066,5137;798,5137;798,5604;2066,5604;2066,5137" o:connectangles="0,0,0,0,0,0,0,0,0,0"/>
                </v:shape>
                <v:rect id="Rectangle 38" o:spid="_x0000_s1045" style="position:absolute;left:2466;top:3208;width:145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" fillcolor="#035a70" stroked="f"/>
                <v:line id="Line 37" o:spid="_x0000_s1046" style="position:absolute;visibility:visible;mso-wrap-style:square" from="2610,3707" to="3477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" strokecolor="#035a70" strokeweight="1.1268mm"/>
                <v:line id="Line 36" o:spid="_x0000_s1047" style="position:absolute;visibility:visible;mso-wrap-style:square" from="2610,4173" to="3477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" strokecolor="#035a70" strokeweight="1.1271mm"/>
                <v:shape id="AutoShape 35" o:spid="_x0000_s1048" style="position:absolute;left:2610;top:4607;width:867;height:531;visibility:visible;mso-wrap-style:square;v-text-anchor:top" coordsize="867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" path="m867,467l,467r,63l867,530r,-63m867,l,,,64r867,l867,e" fillcolor="#035a70" stroked="f">
                  <v:path arrowok="t" o:connecttype="custom" o:connectlocs="867,5074;0,5074;0,5137;867,5137;867,5074;867,4607;0,4607;0,4671;867,4671;867,4607" o:connectangles="0,0,0,0,0,0,0,0,0,0"/>
                </v:shape>
                <v:line id="Line 34" o:spid="_x0000_s1049" style="position:absolute;visibility:visible;mso-wrap-style:square" from="2610,5572" to="3477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" strokecolor="#035a70" strokeweight="1.1268mm"/>
                <v:rect id="Rectangle 33" o:spid="_x0000_s1050" style="position:absolute;left:3476;top:3208;width:145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" fillcolor="#035a70" stroked="f"/>
                <v:shape id="AutoShape 32" o:spid="_x0000_s1051" style="position:absolute;left:2142;top:4036;width:576;height:338;visibility:visible;mso-wrap-style:square;v-text-anchor:top" coordsize="57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" path="m59,223r-1,l36,227,17,240,5,258,,280r5,23l17,321r19,12l58,338r428,l521,331r29,-19l569,283r7,-35l571,223r-510,l59,223xm159,101r-14,l110,108,81,127,62,156r-7,35l55,202r2,11l61,223r510,l569,213,550,185,521,166r-35,-7l486,154r-9,-44l183,110r-11,-6l159,101xm331,l282,9,239,31,205,66r-22,44l477,110,474,94,441,45,392,12,331,xe" stroked="f">
                  <v:path arrowok="t" o:connecttype="custom" o:connectlocs="59,4259;58,4259;36,4263;17,4276;5,4294;0,4316;5,4339;17,4357;36,4369;58,4374;486,4374;521,4367;550,4348;569,4319;576,4284;571,4259;61,4259;59,4259;159,4137;145,4137;110,4144;81,4163;62,4192;55,4227;55,4238;57,4249;61,4259;571,4259;569,4249;550,4221;521,4202;486,4195;486,4195;486,4190;477,4146;183,4146;172,4140;159,4137;331,4036;282,4045;239,4067;205,4102;183,4146;477,4146;474,4130;441,4081;392,4048;331,4036" o:connectangles="0,0,0,0,0,0,0,0,0,0,0,0,0,0,0,0,0,0,0,0,0,0,0,0,0,0,0,0,0,0,0,0,0,0,0,0,0,0,0,0,0,0,0,0,0,0,0,0"/>
                </v:shape>
                <v:shape id="AutoShape 31" o:spid="_x0000_s1052" style="position:absolute;left:5932;top:2598;width:9564;height:3572;visibility:visible;mso-wrap-style:square;v-text-anchor:top" coordsize="956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" path="m879,2174r-839,l40,3536r364,l404,3001r448,l852,2709r-448,l404,2473r475,l879,2174t270,-471l1145,1682r-12,-17l1116,1653r-21,-4l369,1649,369,62,365,42,353,25,336,13,315,8,54,8,32,13,15,25,4,42,,62,,1935r4,20l15,1972r17,12l54,1988r1041,l1116,1984r17,-12l1145,1955r4,-20l1149,1703m1424,16r-6,-8l1325,8r-7,6l1317,20r-83,322l1231,342,1178,207,1101,9r-2,-5l1095,r-31,l1060,4r-2,5l929,342r-3,l841,20r-1,-6l833,8r-92,l734,16r3,12l891,571r2,6l899,582r28,l930,578r2,-5l1023,342r53,-135l1080,207r146,366l1227,578r5,4l1259,582r7,-5l1267,571r65,-229l1421,28r3,-12m1922,2174r-840,l1082,3536r840,l1922,3231r-475,l1447,3001r448,l1895,2709r-448,l1447,2473r475,l1922,2174m2095,21l2089,8r-103,l1982,12r-3,4l1849,202,1719,16r-2,-4l1713,8r-103,l1604,21r6,11l1796,302r,265l1802,574r92,l1901,567r,-266l1970,202,2089,32r6,-11m2375,1355r-5,-74l2370,1280r-14,-70l2333,1144r-28,-55l2302,1083r-38,-56l2219,977r-52,-43l2111,897r-61,-29l2042,865r,416l1612,1281r25,-75l1686,1145r68,-41l1834,1089r77,15l1975,1146r46,61l2042,1281r,-416l1984,846r-69,-13l1843,829r-77,4l1694,847r-68,23l1562,900r-59,37l1450,982r-47,50l1362,1087r-35,60l1299,1212r-20,67l1267,1350r-4,73l1267,1497r12,71l1299,1636r28,65l1362,1761r41,55l1451,1866r53,44l1563,1947r64,29l1696,1998r73,14l1846,2017r89,-6l2017,1996r75,-24l2159,1940r59,-37l2269,1861r16,-18l2289,1823r-5,-19l2272,1788r-54,-63l2156,1655r-16,-12l2122,1640r-20,4l2082,1655r-44,26l1985,1704r-60,16l1860,1725r-77,-10l1718,1687r-53,-41l1625,1595r-26,-57l1587,1479r728,l2334,1476r17,-10l2363,1451r6,-20l2371,1414r2,-21l2374,1372r1,-17m2803,16r-7,-8l2704,8r-6,8l2698,358r-1,l2558,211,2359,r-29,l2323,7r,560l2330,574r91,l2428,567r,-356l2429,211r339,371l2796,582r7,-6l2803,358r,-342m3074,3092r-7,-87l3049,2932r-31,-62l2976,2819r-54,-42l2858,2742r-76,-30l2696,2686r-87,-23l2540,2635r-46,-39l2478,2536r10,-46l2519,2454r47,-24l2629,2421r64,7l2759,2448r67,34l2891,2530r48,-109l3008,2263r-73,-44l2858,2185r-81,-24l2692,2146r-90,-5l2519,2147r-77,16l2373,2189r-62,35l2258,2267r-45,51l2177,2376r-27,64l2134,2509r-5,74l2134,2658r17,65l2180,2779r40,49l2272,2869r63,35l2410,2935r188,56l2670,3025r43,48l2727,3142r-12,55l2680,3242r-54,30l2556,3283r-65,-8l2426,3253r-65,-38l2296,3163r-66,-67l2062,3372r63,55l2189,3473r65,36l2322,3537r71,20l2468,3569r80,3l2633,3568r79,-14l2784,3531r64,-31l2906,3461r50,-46l2997,3362r33,-59l3037,3283r17,-45l3069,3167r5,-75m3501,1476r,-155l3501,1304r-2,-64l3492,1165r-11,-56l3479,1098r-20,-61l3432,983r-35,-46l3352,899r-55,-30l3231,847r-78,-14l3063,829r-108,5l2855,845r-85,15l2708,874r-32,8l2658,891r-15,14l2635,925r1,28l2662,1100r7,25l2682,1144r19,9l2727,1151r63,-15l2872,1123r89,-10l3046,1109r68,10l3160,1152r27,61l3194,1304r-6,-2l3188,1510r,156l3163,1698r-45,36l3059,1764r-67,12l2932,1765r-47,-30l2855,1688r-11,-59l2857,1567r38,-48l2953,1488r76,-12l3089,1482r51,11l3175,1505r13,5l3188,1302r-50,-16l3098,1277r-44,-4l2986,1273r-92,5l2812,1295r-73,26l2677,1355r-52,43l2585,1448r-30,55l2537,1564r-6,65l2537,1706r16,69l2580,1837r36,53l2661,1934r53,36l2775,1996r67,15l2915,2017r98,-10l3095,1983r68,-34l3218,1910r44,-38l3296,1949r11,19l3318,1980r13,7l3345,1988r102,l3468,1984r17,-12l3497,1955r4,-20l3501,1872r,-96l3501,1476m3606,290r-10,-74l3567,148r-33,-42l3522,91,3494,70r,220l3480,364r-38,59l3384,462r-73,14l3219,476r,-370l3311,106r73,14l3442,159r38,58l3494,290r,-220l3465,47,3397,19,3321,8r-201,l3114,16r,551l3120,574r201,l3397,564r68,-29l3522,491r13,-15l3567,434r29,-68l3606,290t554,1884l3175,2174r,322l3480,2496r,1040l3853,3536r,-1040l4160,2496r,-322m4353,16r-7,-8l4254,8r-7,8l4247,238r-265,l3982,16r-6,-8l3883,8r-7,8l3876,567r7,7l3976,574r6,-7l3982,336r265,l4247,567r7,7l4346,574r7,-7l4353,336r,-98l4353,16t269,926l4621,894r-46,-35l4498,836r-95,-7l4305,842r-80,32l4161,918r-48,46l4081,1004,4042,894r-8,-16l4022,867r-14,-7l3990,857r-108,l3862,861r-17,11l3833,889r-5,22l3828,1935r5,20l3845,1972r17,12l3882,1988r219,l4128,1986r21,-10l4162,1960r5,-25l4167,1250r24,-35l4232,1177r60,-30l4369,1134r25,2l4418,1142r21,5l4451,1151r18,5l4487,1152r17,-10l4510,1134r7,-8l4586,1004r36,-62m4729,2174r-377,l4352,3536r377,l4729,2174m5133,564r-5,-11l5090,471r-41,-90l4967,203r-26,-58l4941,381r-164,l4857,203r2,l4941,381r,-236l4878,9r-2,-5l4872,r-23,l4845,4r-3,5l4585,564r6,10l4687,574r7,-8l4698,558r39,-87l4980,471r40,87l5026,569r6,5l5127,574r6,-10m5956,1392r-3,-73l5943,1248r-15,-68l5912,1134r-7,-19l5875,1055r-37,-55l5834,996r-40,-45l5741,909r-60,-34l5612,850r-77,-16l5450,829r-103,9l5258,862r-75,33l5123,932r-45,36l5048,996,5009,891r-8,-14l4991,867r-14,-7l4960,857r-108,l4832,861r-17,11l4803,889r-5,22l4798,1935r5,20l4815,1972r17,12l4852,1988r211,l5097,1986r22,-10l5130,1960r4,-25l5134,1312r24,-47l5198,1217r53,-42l5319,1145r82,-11l5476,1145r59,31l5579,1226r26,67l5615,1375r,560l5619,1955r11,17l5647,1984r22,4l5902,1988r20,-4l5940,1972r11,-17l5956,1935r,-543m5966,567r-3,-11l5910,256,5867,12r-1,-6l5861,r-29,l5828,4r-2,4l5647,390r-3,l5582,256,5466,8r-3,-4l5458,r-28,l5425,6r-1,6l5328,556r-2,11l5332,574r91,l5430,568r1,-6l5478,256r2,l5624,573r3,5l5631,582r29,l5665,578r1,-5l5749,390r60,-134l5811,256r48,306l5861,568r6,6l5959,574r7,-7m6281,2174r-396,l5613,2936r-7,20l5596,2993r-14,54l5565,3119r-17,-72l5535,2993r-10,-37l5519,2936,5245,2174r-397,l5423,3536r284,l5883,3119r398,-945m6619,911r-5,-22l6602,872r-17,-11l6565,857r-236,l6308,861r-17,11l6279,889r-5,22l6274,1935r5,20l6291,1972r17,12l6329,1988r236,l6585,1984r17,-12l6614,1955r5,-20l6619,911t22,-651l6626,184r-43,-62l6520,80,6442,65r-76,15l6305,122r-41,62l6249,260r15,76l6305,398r61,42l6442,455r78,-15l6583,398r43,-62l6641,260t968,3276l7525,3292r-92,-265l7213,2395r-77,-221l7090,2174r,853l6718,3027r138,-449l6863,2554r10,-38l6887,2463r17,-68l6950,2578r140,449l7090,2174r-421,l6195,3536r372,l6638,3292r531,l7238,3536r371,m8118,1392r-3,-73l8105,1248r-16,-68l8073,1134r-6,-19l8037,1055r-37,-55l7996,996r-41,-45l7903,909r-60,-34l7774,850r-77,-16l7611,829r-102,9l7420,862r-75,33l7285,932r-45,36l7210,996,7170,891r-7,-14l7153,867r-14,-7l7122,857r-108,l6994,861r-18,11l6964,889r-4,22l6960,1935r4,20l6976,1972r18,12l7014,1988r211,l7258,1986r22,-10l7292,1960r4,-25l7296,1312r24,-47l7359,1217r54,-42l7481,1145r82,-11l7638,1145r59,31l7741,1226r26,67l7776,1375r,560l7780,1955r12,17l7809,1984r21,4l8064,1988r20,-4l8101,1972r12,-17l8118,1935r,-543m8577,3218r-464,l8113,2174r-373,l7740,3536r837,l8577,3218t986,-834l9557,2313r-13,-47l9539,2248r-29,-59l9472,2138r-47,-45l9370,2056r-61,-29l9242,2006r-41,-7l9201,2404r-12,60l9154,2513r-55,38l9026,2574r-89,8l8852,2575r-70,-23l8730,2517r-32,-46l8687,2416r14,-57l8735,2318r40,-27l8809,2277r45,-5l8900,2268r47,-2l8994,2266r103,14l9161,2316r32,45l9201,2404r,-405l9169,1993r-76,-5l8729,1988r-44,-6l8649,1963r-25,-31l8615,1892r11,-45l8653,1813r34,-21l8721,1785r39,3l8811,1796r63,8l8948,1807r86,-6l9105,1785r9,-2l9185,1754r64,-39l9304,1669r46,-53l9386,1558r8,-19l9413,1495r16,-65l9435,1363r-18,-129l9378,1144r-9,-13l9339,1092r-18,-17l9480,1024r14,-7l9503,1005r6,-14l9512,976r,-94l9507,861r-11,-17l9479,833r-22,-4l9145,829r,506l9130,1417r-40,64l9028,1524r-80,15l8869,1524r-63,-43l8764,1417r-15,-82l8764,1253r42,-64l8869,1147r79,-16l9028,1147r62,42l9130,1253r15,82l9145,829r-205,l8865,834r-71,16l8728,876r-61,34l8612,952r-49,50l8522,1057r-33,60l8465,1182r-15,68l8445,1321r13,113l8487,1518r30,51l8530,1587r-123,59l8343,1699r-23,76l8317,1904r17,108l8378,2093r56,56l8489,2184r41,17l8530,2209r-29,18l8458,2262r-47,53l8375,2386r-16,92l8364,2528r12,50l8397,2627r31,47l8468,2719r50,40l8579,2795r73,29l8735,2846r96,14l8940,2865r99,-4l9129,2848r82,-21l9285,2799r65,-35l9406,2723r48,-47l9493,2625r23,-43l9523,2569r22,-59l9558,2449r5,-65e" fillcolor="#035a70" stroked="f">
                  <v:path arrowok="t" o:connecttype="custom" o:connectlocs="1116,4251;15,4570;1231,2940;737,2626;1267,3169;1922,5071;1796,3165;2264,3625;2042,3879;1279,3877;1846,4615;2102,4242;2363,4049;2323,2605;3018,5468;2759,5046;2213,4916;2727,5740;2393,6155;3501,4074;2955,3432;2872,3721;2885,4333;2986,3871;2714,4568;3468,4582;3442,3021;3114,2614;3480,6134;3876,3165;4575,3457;3845,3470;4232,3775;4352,4772;4941,2743;5026,3167;5681,3473;4852,3455;5134,3910;5669,4586;5826,2606;5431,3160;5959,3172;5423,6134;6279,4553;6366,2678;7213,4993;6567,6134;7903,3507;7122,3455;7296,4533;7809,4582;9563,4982;9026,5172;9097,4878;8721,4383;9429,4028;9479,3431;8948,3729;8465,3780;8530,4799;8735,5444;9563,4982" o:connectangles="0,0,0,0,0,0,0,0,0,0,0,0,0,0,0,0,0,0,0,0,0,0,0,0,0,0,0,0,0,0,0,0,0,0,0,0,0,0,0,0,0,0,0,0,0,0,0,0,0,0,0,0,0,0,0,0,0,0,0,0,0,0,0"/>
                </v:shape>
                <v:shape id="Freeform 30" o:spid="_x0000_s1053" style="position:absolute;left:3974;top:2551;width:1112;height:1105;visibility:visible;mso-wrap-style:square;v-text-anchor:top" coordsize="1112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" path="m556,l480,5,408,20,339,44,275,76r-59,40l163,162r-47,53l76,274,44,338,20,406,5,478,,553r5,75l20,700r24,68l76,832r40,58l163,944r53,46l275,1030r64,32l408,1086r72,14l556,1105r75,-5l703,1086r69,-24l836,1030r59,-40l948,944r47,-54l1035,832r32,-64l1091,700r15,-72l1111,553r-5,-75l1091,406r-24,-68l1035,274,995,215,948,162,895,116,836,76,772,44,703,20,631,5,556,xe" fillcolor="#bfe4de" stroked="f">
                  <v:path arrowok="t" o:connecttype="custom" o:connectlocs="556,2551;480,2556;408,2571;339,2595;275,2627;216,2667;163,2713;116,2766;76,2825;44,2889;20,2957;5,3029;0,3104;5,3179;20,3251;44,3319;76,3383;116,3441;163,3495;216,3541;275,3581;339,3613;408,3637;480,3651;556,3656;631,3651;703,3637;772,3613;836,3581;895,3541;948,3495;995,3441;1035,3383;1067,3319;1091,3251;1106,3179;1111,3104;1106,3029;1091,2957;1067,2889;1035,2825;995,2766;948,2713;895,2667;836,2627;772,2595;703,2571;631,2556;556,2551" o:connectangles="0,0,0,0,0,0,0,0,0,0,0,0,0,0,0,0,0,0,0,0,0,0,0,0,0,0,0,0,0,0,0,0,0,0,0,0,0,0,0,0,0,0,0,0,0,0,0,0,0"/>
                </v:shape>
                <v:shape id="Freeform 29" o:spid="_x0000_s1054" style="position:absolute;left:3561;top:1423;width:2203;height:1681;visibility:visible;mso-wrap-style:square;v-text-anchor:top" coordsize="2203,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" path="m1780,l423,,347,6,276,26,210,57,151,98r-51,51l58,208,27,273,7,344,,420,,951r7,75l27,1098r31,65l100,1222r51,50l210,1314r66,31l347,1364r76,7l1618,1371r585,309l2203,420r-7,-76l2177,273r-32,-65l2104,149,2053,98,1994,57,1928,26,1856,6,1780,xe" fillcolor="#55c2b5" stroked="f">
                  <v:path arrowok="t" o:connecttype="custom" o:connectlocs="1780,1424;423,1424;347,1430;276,1450;210,1481;151,1522;100,1573;58,1632;27,1697;7,1768;0,1844;0,2375;7,2450;27,2522;58,2587;100,2646;151,2696;210,2738;276,2769;347,2788;423,2795;1618,2795;2203,3104;2203,1844;2196,1768;2177,1697;2145,1632;2104,1573;2053,1522;1994,1481;1928,1450;1856,1430;1780,1424" o:connectangles="0,0,0,0,0,0,0,0,0,0,0,0,0,0,0,0,0,0,0,0,0,0,0,0,0,0,0,0,0,0,0,0,0"/>
                </v:shape>
                <v:shape id="AutoShape 28" o:spid="_x0000_s1055" style="position:absolute;left:3828;top:2282;width:1495;height:1486;visibility:visible;mso-wrap-style:square;v-text-anchor:top" coordsize="1495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" path="m990,1348r-437,l560,1350r18,6l585,1358r13,2l602,1362r8,2l612,1364r,10l642,1480r81,6l771,1386r2,-8l787,1378r10,-2l807,1376r15,-2l829,1374r4,-2l988,1372r2,-24xm988,1372r-155,l837,1382r64,90l932,1464r17,-6l980,1450r8,-78xm582,1246r-225,l369,1256r12,8l406,1280r-2,10l395,1400r74,34l548,1356r5,-8l990,1348r1,-8l989,1332r28,-12l1031,1312r13,-6l1203,1306r-8,-32l747,1274r-71,-6l606,1254r-24,-8xm1203,1306r-159,l1050,1312r92,64l1209,1328r-6,-22xm1345,1082r-1137,l216,1096r9,12l233,1120r9,12l237,1140r-46,100l248,1298r102,-46l357,1246r225,l539,1232r-65,-34l413,1156r69,-68l1349,1088r-4,-6xm1349,1088r-336,l1082,1156r-61,42l956,1232r-68,22l818,1268r-71,6l1195,1274r-14,-52l1177,1214r11,-10l1199,1192r10,-10l1220,1170r138,l1382,1136r-33,-48xm1358,1170r-138,l1228,1176r108,26l1358,1170xm1013,1088r-531,l543,1128r66,28l677,1172r70,6l817,1172r69,-16l952,1128r61,-40xm148,502l37,512,16,590r90,64l115,658r,2l114,664r,2l113,674r,2l110,700r,16l110,718r-9,2l,768r7,80l114,878r10,l124,880r2,10l128,900r6,20l136,928r3,8l132,942r-79,78l88,1094r111,-8l208,1082r1137,l1340,1076r-1008,l290,1016,257,952,233,884,219,814r-5,-70l219,674r14,-70l257,536r16,-32l157,504r-9,-2xm1162,412r-830,l401,480r-39,60l334,606r-17,68l311,744r6,70l334,882r28,64l401,1008r-69,68l1162,1076r-69,-68l1133,946r2,-4l747,942,673,926,607,884,563,818,549,744r14,-74l607,604r66,-44l747,546r388,l1133,540r-40,-60l1162,412xm1416,412r-254,l1205,472r33,64l1261,604r15,70l1280,744r-4,70l1261,884r-23,68l1205,1016r-43,60l1340,1076r-21,-30l1312,1038r5,-8l1321,1022r5,-10l1330,1004r4,-10l1338,984r31,l1458,976r21,-80l1388,832r-8,-4l1380,826r2,-14l1383,804r,-2l1384,786r1,-16l1394,768r101,-48l1492,688r-3,-30l1488,638,1380,610r-9,-2l1366,588r-2,-10l1361,568r-3,-8l1355,550r8,-4l1441,466r-25,-54xm1369,984r-31,l1347,986r22,-2xm1135,546r-388,l822,560r66,44l931,670r15,74l931,818r-43,66l822,926r-75,16l1135,942r26,-60l1178,814r5,-70l1178,674r-17,-68l1135,546xm159,284r-47,66l175,442r7,6l178,456r-4,8l169,476r-4,8l161,492r-3,8l157,502r,2l273,504r17,-32l332,412r1084,l1412,404r-125,l1284,400r-802,l413,332r22,-16l275,316r-8,-4l159,284xm1407,394r-111,8l1287,404r125,l1407,394xm747,310r-70,6l609,332r-66,28l482,400r531,l952,360,886,332,817,316r-70,-6xm1098,214r-351,l818,218r70,14l956,256r65,32l1082,330r-69,70l1284,400r-5,-8l1270,380r-9,-12l1252,356r6,-8l1304,248r-6,-6l1138,242r-12,-10l1101,216r-3,-2xm352,112r-66,46l314,266r4,8l307,284r-11,10l285,306r-10,10l435,316r39,-28l539,256r68,-24l676,218r71,-4l1098,214r-10,-6l1091,198r1,-16l450,182r-6,-6l352,112xm1247,190r-102,46l1138,242r160,l1247,190xm593,16l515,36,504,148r1,8l464,174r-14,8l1092,182r4,-42l942,140r-8,-4l928,136r-12,-4l908,130r-7,-2l897,126r-8,-2l883,124r,-10l662,114r-4,-8l593,16xm1026,54r-79,78l942,140r154,l1100,88,1026,54xm772,l724,100r-2,10l705,110r-10,2l688,112r-14,2l883,114,853,8,772,xe" fillcolor="#f1573d" stroked="f">
                  <v:path arrowok="t" o:connecttype="custom" o:connectlocs="598,3643;723,3769;822,3657;833,3655;988,3655;404,3573;991,3623;1195,3557;1044,3589;208,3365;191,3523;474,3481;1013,3371;747,3557;1209,3465;1220,3453;543,3411;952,3411;115,2941;110,2983;114,3161;136,3211;208,3365;233,3167;273,2787;362,2823;362,3229;1135,3225;563,2953;1093,2763;1261,2887;1205,3299;1321,3305;1458,3259;1383,3087;1495,3003;1371,2891;1363,2829;1369,3267;946,3027;1161,3165;159,2567;169,2759;157,2787;1287,2687;267,2595;1407,2677;1013,2683;747,2497;1013,2683;1258,2631;1098,2497;296,2577;607,2515;1092,2465;1138,2525;505,2439;934,2419;889,2407;1026,2337;772,2283;674,2397" o:connectangles="0,0,0,0,0,0,0,0,0,0,0,0,0,0,0,0,0,0,0,0,0,0,0,0,0,0,0,0,0,0,0,0,0,0,0,0,0,0,0,0,0,0,0,0,0,0,0,0,0,0,0,0,0,0,0,0,0,0,0,0,0,0"/>
                </v:shape>
                <v:shape id="Picture 27" o:spid="_x0000_s1056" type="#_x0000_t75" style="position:absolute;left:3142;top:22607;width:7034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">
                  <v:imagedata r:id="rId14" o:title=""/>
                </v:shape>
                <v:shape id="Picture 26" o:spid="_x0000_s1057" type="#_x0000_t75" style="position:absolute;left:566;top:20719;width:2698;height: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7F992652" w14:textId="77777777" w:rsidR="00592DE9" w:rsidRDefault="00592DE9">
      <w:pPr>
        <w:pStyle w:val="BodyText"/>
        <w:rPr>
          <w:rFonts w:ascii="Times New Roman"/>
          <w:sz w:val="20"/>
        </w:rPr>
      </w:pPr>
    </w:p>
    <w:p w14:paraId="31601E23" w14:textId="77777777" w:rsidR="00592DE9" w:rsidRDefault="00592DE9">
      <w:pPr>
        <w:pStyle w:val="BodyText"/>
        <w:rPr>
          <w:rFonts w:ascii="Times New Roman"/>
          <w:sz w:val="20"/>
        </w:rPr>
      </w:pPr>
    </w:p>
    <w:p w14:paraId="4F70FDF4" w14:textId="77777777" w:rsidR="00592DE9" w:rsidRDefault="00592DE9">
      <w:pPr>
        <w:pStyle w:val="BodyText"/>
        <w:rPr>
          <w:rFonts w:ascii="Times New Roman"/>
          <w:sz w:val="20"/>
        </w:rPr>
      </w:pPr>
    </w:p>
    <w:p w14:paraId="3CCB604B" w14:textId="77777777" w:rsidR="00592DE9" w:rsidRDefault="00592DE9">
      <w:pPr>
        <w:pStyle w:val="BodyText"/>
        <w:rPr>
          <w:rFonts w:ascii="Times New Roman"/>
          <w:sz w:val="20"/>
        </w:rPr>
      </w:pPr>
    </w:p>
    <w:p w14:paraId="6139F13D" w14:textId="77777777" w:rsidR="00592DE9" w:rsidRDefault="00592DE9">
      <w:pPr>
        <w:pStyle w:val="BodyText"/>
        <w:rPr>
          <w:rFonts w:ascii="Times New Roman"/>
          <w:sz w:val="20"/>
        </w:rPr>
      </w:pPr>
    </w:p>
    <w:p w14:paraId="06E8A2C1" w14:textId="77777777" w:rsidR="00592DE9" w:rsidRDefault="00592DE9">
      <w:pPr>
        <w:pStyle w:val="BodyText"/>
        <w:rPr>
          <w:rFonts w:ascii="Times New Roman"/>
          <w:sz w:val="20"/>
        </w:rPr>
      </w:pPr>
    </w:p>
    <w:p w14:paraId="25B887AD" w14:textId="77777777" w:rsidR="00592DE9" w:rsidRDefault="00592DE9">
      <w:pPr>
        <w:pStyle w:val="BodyText"/>
        <w:rPr>
          <w:rFonts w:ascii="Times New Roman"/>
          <w:sz w:val="20"/>
        </w:rPr>
      </w:pPr>
    </w:p>
    <w:p w14:paraId="3339CF37" w14:textId="77777777" w:rsidR="00592DE9" w:rsidRDefault="00592DE9">
      <w:pPr>
        <w:pStyle w:val="BodyText"/>
        <w:rPr>
          <w:rFonts w:ascii="Times New Roman"/>
          <w:sz w:val="20"/>
        </w:rPr>
      </w:pPr>
    </w:p>
    <w:p w14:paraId="4BCF42E0" w14:textId="77777777" w:rsidR="00592DE9" w:rsidRDefault="00592DE9">
      <w:pPr>
        <w:pStyle w:val="BodyText"/>
        <w:rPr>
          <w:rFonts w:ascii="Times New Roman"/>
          <w:sz w:val="20"/>
        </w:rPr>
      </w:pPr>
    </w:p>
    <w:p w14:paraId="694579AB" w14:textId="77777777" w:rsidR="00592DE9" w:rsidRDefault="00592DE9">
      <w:pPr>
        <w:pStyle w:val="BodyText"/>
        <w:rPr>
          <w:rFonts w:ascii="Times New Roman"/>
          <w:sz w:val="20"/>
        </w:rPr>
      </w:pPr>
    </w:p>
    <w:p w14:paraId="29597D59" w14:textId="77777777" w:rsidR="00592DE9" w:rsidRDefault="00592DE9">
      <w:pPr>
        <w:pStyle w:val="BodyText"/>
        <w:rPr>
          <w:rFonts w:ascii="Times New Roman"/>
          <w:sz w:val="20"/>
        </w:rPr>
      </w:pPr>
    </w:p>
    <w:p w14:paraId="692A8C35" w14:textId="77777777" w:rsidR="00592DE9" w:rsidRDefault="00592DE9">
      <w:pPr>
        <w:pStyle w:val="BodyText"/>
        <w:rPr>
          <w:rFonts w:ascii="Times New Roman"/>
          <w:sz w:val="20"/>
        </w:rPr>
      </w:pPr>
    </w:p>
    <w:p w14:paraId="2051B508" w14:textId="77777777" w:rsidR="00592DE9" w:rsidRDefault="00592DE9">
      <w:pPr>
        <w:pStyle w:val="BodyText"/>
        <w:rPr>
          <w:rFonts w:ascii="Times New Roman"/>
          <w:sz w:val="20"/>
        </w:rPr>
      </w:pPr>
    </w:p>
    <w:p w14:paraId="799ABD55" w14:textId="77777777" w:rsidR="00592DE9" w:rsidRDefault="00592DE9">
      <w:pPr>
        <w:pStyle w:val="BodyText"/>
        <w:rPr>
          <w:rFonts w:ascii="Times New Roman"/>
          <w:sz w:val="20"/>
        </w:rPr>
      </w:pPr>
    </w:p>
    <w:p w14:paraId="405E6662" w14:textId="77777777" w:rsidR="00592DE9" w:rsidRDefault="00592DE9">
      <w:pPr>
        <w:pStyle w:val="BodyText"/>
        <w:rPr>
          <w:rFonts w:ascii="Times New Roman"/>
          <w:sz w:val="20"/>
        </w:rPr>
      </w:pPr>
    </w:p>
    <w:p w14:paraId="008A84DD" w14:textId="77777777" w:rsidR="00592DE9" w:rsidRDefault="00592DE9">
      <w:pPr>
        <w:pStyle w:val="BodyText"/>
        <w:rPr>
          <w:rFonts w:ascii="Times New Roman"/>
          <w:sz w:val="20"/>
        </w:rPr>
      </w:pPr>
    </w:p>
    <w:p w14:paraId="5D17BBCB" w14:textId="77777777" w:rsidR="00592DE9" w:rsidRDefault="00592DE9">
      <w:pPr>
        <w:pStyle w:val="BodyText"/>
        <w:rPr>
          <w:rFonts w:ascii="Times New Roman"/>
          <w:sz w:val="20"/>
        </w:rPr>
      </w:pPr>
    </w:p>
    <w:p w14:paraId="728C4CB6" w14:textId="77777777" w:rsidR="00592DE9" w:rsidRDefault="00592DE9">
      <w:pPr>
        <w:pStyle w:val="BodyText"/>
        <w:rPr>
          <w:rFonts w:ascii="Times New Roman"/>
          <w:sz w:val="20"/>
        </w:rPr>
      </w:pPr>
    </w:p>
    <w:p w14:paraId="0B67D1FD" w14:textId="77777777" w:rsidR="00592DE9" w:rsidRDefault="00592DE9">
      <w:pPr>
        <w:pStyle w:val="BodyText"/>
        <w:rPr>
          <w:rFonts w:ascii="Times New Roman"/>
          <w:sz w:val="20"/>
        </w:rPr>
      </w:pPr>
    </w:p>
    <w:p w14:paraId="28EF91BB" w14:textId="77777777" w:rsidR="00592DE9" w:rsidRDefault="00592DE9">
      <w:pPr>
        <w:pStyle w:val="BodyText"/>
        <w:rPr>
          <w:rFonts w:ascii="Times New Roman"/>
          <w:sz w:val="20"/>
        </w:rPr>
      </w:pPr>
    </w:p>
    <w:p w14:paraId="09B67CF7" w14:textId="77777777" w:rsidR="00592DE9" w:rsidRDefault="00592DE9">
      <w:pPr>
        <w:pStyle w:val="BodyText"/>
        <w:rPr>
          <w:rFonts w:ascii="Times New Roman"/>
          <w:sz w:val="20"/>
        </w:rPr>
      </w:pPr>
    </w:p>
    <w:p w14:paraId="38E4D4E4" w14:textId="77777777" w:rsidR="00592DE9" w:rsidRDefault="00592DE9">
      <w:pPr>
        <w:pStyle w:val="BodyText"/>
        <w:rPr>
          <w:rFonts w:ascii="Times New Roman"/>
          <w:sz w:val="20"/>
        </w:rPr>
      </w:pPr>
    </w:p>
    <w:p w14:paraId="3DC7FB68" w14:textId="77777777" w:rsidR="00592DE9" w:rsidRDefault="00592DE9">
      <w:pPr>
        <w:pStyle w:val="BodyText"/>
        <w:rPr>
          <w:rFonts w:ascii="Times New Roman"/>
          <w:sz w:val="20"/>
        </w:rPr>
      </w:pPr>
    </w:p>
    <w:p w14:paraId="3C0490AF" w14:textId="77777777" w:rsidR="00592DE9" w:rsidRDefault="00592DE9">
      <w:pPr>
        <w:pStyle w:val="BodyText"/>
        <w:rPr>
          <w:rFonts w:ascii="Times New Roman"/>
          <w:sz w:val="20"/>
        </w:rPr>
      </w:pPr>
    </w:p>
    <w:p w14:paraId="162F637E" w14:textId="77777777" w:rsidR="00592DE9" w:rsidRDefault="00592DE9">
      <w:pPr>
        <w:pStyle w:val="BodyText"/>
        <w:rPr>
          <w:rFonts w:ascii="Times New Roman"/>
          <w:sz w:val="20"/>
        </w:rPr>
      </w:pPr>
    </w:p>
    <w:p w14:paraId="33088B0D" w14:textId="77777777" w:rsidR="00592DE9" w:rsidRDefault="00592DE9">
      <w:pPr>
        <w:pStyle w:val="BodyText"/>
        <w:rPr>
          <w:rFonts w:ascii="Times New Roman"/>
          <w:sz w:val="20"/>
        </w:rPr>
      </w:pPr>
    </w:p>
    <w:p w14:paraId="69CB46FD" w14:textId="77777777" w:rsidR="00592DE9" w:rsidRDefault="00592DE9">
      <w:pPr>
        <w:pStyle w:val="BodyText"/>
        <w:rPr>
          <w:rFonts w:ascii="Times New Roman"/>
          <w:sz w:val="20"/>
        </w:rPr>
      </w:pPr>
    </w:p>
    <w:p w14:paraId="366F4CE0" w14:textId="77777777" w:rsidR="00592DE9" w:rsidRDefault="00592DE9">
      <w:pPr>
        <w:pStyle w:val="BodyText"/>
        <w:rPr>
          <w:rFonts w:ascii="Times New Roman"/>
          <w:sz w:val="20"/>
        </w:rPr>
      </w:pPr>
    </w:p>
    <w:p w14:paraId="66E4F59B" w14:textId="77777777" w:rsidR="00592DE9" w:rsidRDefault="00592DE9">
      <w:pPr>
        <w:pStyle w:val="BodyText"/>
        <w:rPr>
          <w:rFonts w:ascii="Times New Roman"/>
          <w:sz w:val="20"/>
        </w:rPr>
      </w:pPr>
    </w:p>
    <w:p w14:paraId="78AF190A" w14:textId="77777777" w:rsidR="00592DE9" w:rsidRDefault="00592DE9">
      <w:pPr>
        <w:pStyle w:val="BodyText"/>
        <w:rPr>
          <w:rFonts w:ascii="Times New Roman"/>
          <w:sz w:val="20"/>
        </w:rPr>
      </w:pPr>
    </w:p>
    <w:p w14:paraId="70609DC0" w14:textId="77777777" w:rsidR="00592DE9" w:rsidRDefault="00592DE9">
      <w:pPr>
        <w:pStyle w:val="BodyText"/>
        <w:rPr>
          <w:rFonts w:ascii="Times New Roman"/>
          <w:sz w:val="20"/>
        </w:rPr>
      </w:pPr>
    </w:p>
    <w:p w14:paraId="4590B82D" w14:textId="77777777" w:rsidR="00592DE9" w:rsidRDefault="00592DE9">
      <w:pPr>
        <w:pStyle w:val="BodyText"/>
        <w:rPr>
          <w:rFonts w:ascii="Times New Roman"/>
          <w:sz w:val="20"/>
        </w:rPr>
      </w:pPr>
    </w:p>
    <w:p w14:paraId="5BF65FB3" w14:textId="77777777" w:rsidR="00592DE9" w:rsidRPr="003E427C" w:rsidRDefault="003E427C">
      <w:pPr>
        <w:pStyle w:val="Heading1"/>
        <w:spacing w:before="195" w:line="1102" w:lineRule="exact"/>
        <w:rPr>
          <w:sz w:val="98"/>
          <w:szCs w:val="98"/>
        </w:rPr>
      </w:pPr>
      <w:r w:rsidRPr="003E427C">
        <w:rPr>
          <w:color w:val="FFFFFF"/>
          <w:spacing w:val="26"/>
          <w:sz w:val="98"/>
          <w:szCs w:val="98"/>
        </w:rPr>
        <w:t>HEALTHY</w:t>
      </w:r>
    </w:p>
    <w:p w14:paraId="15C24F90" w14:textId="77777777" w:rsidR="00592DE9" w:rsidRPr="003E427C" w:rsidRDefault="003E427C">
      <w:pPr>
        <w:spacing w:before="115" w:line="160" w:lineRule="auto"/>
        <w:ind w:left="113" w:right="5800"/>
        <w:rPr>
          <w:rFonts w:ascii="Futura PT Medium"/>
          <w:sz w:val="98"/>
          <w:szCs w:val="98"/>
        </w:rPr>
      </w:pPr>
      <w:r w:rsidRPr="003E427C">
        <w:rPr>
          <w:rFonts w:ascii="Futura PT Medium"/>
          <w:color w:val="FFFFFF"/>
          <w:spacing w:val="31"/>
          <w:sz w:val="98"/>
          <w:szCs w:val="98"/>
        </w:rPr>
        <w:t xml:space="preserve">LEARNING </w:t>
      </w:r>
      <w:r w:rsidRPr="003E427C">
        <w:rPr>
          <w:rFonts w:ascii="Futura PT Medium"/>
          <w:color w:val="FFFFFF"/>
          <w:spacing w:val="26"/>
          <w:sz w:val="98"/>
          <w:szCs w:val="98"/>
        </w:rPr>
        <w:t>HEAL</w:t>
      </w:r>
      <w:r>
        <w:rPr>
          <w:rFonts w:ascii="Futura PT Medium"/>
          <w:color w:val="FFFFFF"/>
          <w:spacing w:val="26"/>
          <w:sz w:val="98"/>
          <w:szCs w:val="98"/>
        </w:rPr>
        <w:t>T</w:t>
      </w:r>
      <w:r w:rsidRPr="003E427C">
        <w:rPr>
          <w:rFonts w:ascii="Futura PT Medium"/>
          <w:color w:val="FFFFFF"/>
          <w:spacing w:val="26"/>
          <w:sz w:val="98"/>
          <w:szCs w:val="98"/>
        </w:rPr>
        <w:t>HY</w:t>
      </w:r>
    </w:p>
    <w:p w14:paraId="5A73129D" w14:textId="77777777" w:rsidR="00592DE9" w:rsidRPr="003E427C" w:rsidRDefault="003E427C">
      <w:pPr>
        <w:spacing w:line="984" w:lineRule="exact"/>
        <w:ind w:left="113"/>
        <w:rPr>
          <w:rFonts w:ascii="Futura PT Medium"/>
          <w:sz w:val="98"/>
          <w:szCs w:val="98"/>
        </w:rPr>
      </w:pPr>
      <w:r w:rsidRPr="003E427C">
        <w:rPr>
          <w:rFonts w:ascii="Futura PT Medium"/>
          <w:color w:val="FFFFFF"/>
          <w:sz w:val="98"/>
          <w:szCs w:val="98"/>
        </w:rPr>
        <w:t>LIVES</w:t>
      </w:r>
    </w:p>
    <w:p w14:paraId="0B9DFFEF" w14:textId="77777777" w:rsidR="00592DE9" w:rsidRDefault="00592DE9">
      <w:pPr>
        <w:pStyle w:val="BodyText"/>
        <w:rPr>
          <w:rFonts w:ascii="Futura PT Medium"/>
          <w:sz w:val="20"/>
        </w:rPr>
      </w:pPr>
    </w:p>
    <w:p w14:paraId="477020B5" w14:textId="77777777" w:rsidR="00592DE9" w:rsidRDefault="00592DE9">
      <w:pPr>
        <w:pStyle w:val="BodyText"/>
        <w:rPr>
          <w:rFonts w:ascii="Futura PT Medium"/>
          <w:sz w:val="20"/>
        </w:rPr>
      </w:pPr>
    </w:p>
    <w:p w14:paraId="33A39207" w14:textId="77777777" w:rsidR="00592DE9" w:rsidRDefault="00592DE9">
      <w:pPr>
        <w:pStyle w:val="BodyText"/>
        <w:rPr>
          <w:rFonts w:ascii="Futura PT Medium"/>
          <w:sz w:val="20"/>
        </w:rPr>
      </w:pPr>
    </w:p>
    <w:p w14:paraId="2525DAF4" w14:textId="77777777" w:rsidR="00592DE9" w:rsidRDefault="00592DE9">
      <w:pPr>
        <w:pStyle w:val="BodyText"/>
        <w:rPr>
          <w:rFonts w:ascii="Futura PT Medium"/>
          <w:sz w:val="20"/>
        </w:rPr>
      </w:pPr>
    </w:p>
    <w:p w14:paraId="384D9643" w14:textId="77777777" w:rsidR="00592DE9" w:rsidRDefault="00592DE9">
      <w:pPr>
        <w:pStyle w:val="BodyText"/>
        <w:rPr>
          <w:rFonts w:ascii="Futura PT Medium"/>
          <w:sz w:val="20"/>
        </w:rPr>
      </w:pPr>
    </w:p>
    <w:p w14:paraId="138A5718" w14:textId="77777777" w:rsidR="00592DE9" w:rsidRDefault="00592DE9">
      <w:pPr>
        <w:pStyle w:val="BodyText"/>
        <w:rPr>
          <w:rFonts w:ascii="Futura PT Medium"/>
          <w:sz w:val="20"/>
        </w:rPr>
      </w:pPr>
    </w:p>
    <w:p w14:paraId="3D3BE386" w14:textId="77777777" w:rsidR="00592DE9" w:rsidRDefault="00592DE9">
      <w:pPr>
        <w:pStyle w:val="BodyText"/>
        <w:rPr>
          <w:rFonts w:ascii="Futura PT Medium"/>
          <w:sz w:val="20"/>
        </w:rPr>
      </w:pPr>
    </w:p>
    <w:p w14:paraId="3D94612C" w14:textId="77777777" w:rsidR="00592DE9" w:rsidRDefault="00592DE9">
      <w:pPr>
        <w:pStyle w:val="BodyText"/>
        <w:rPr>
          <w:rFonts w:ascii="Futura PT Medium"/>
          <w:sz w:val="20"/>
        </w:rPr>
      </w:pPr>
    </w:p>
    <w:p w14:paraId="0060B87E" w14:textId="77777777" w:rsidR="00592DE9" w:rsidRDefault="00592DE9">
      <w:pPr>
        <w:pStyle w:val="BodyText"/>
        <w:rPr>
          <w:rFonts w:ascii="Futura PT Medium"/>
          <w:sz w:val="20"/>
        </w:rPr>
      </w:pPr>
    </w:p>
    <w:p w14:paraId="199275A5" w14:textId="77777777" w:rsidR="00592DE9" w:rsidRDefault="00592DE9">
      <w:pPr>
        <w:pStyle w:val="BodyText"/>
        <w:rPr>
          <w:rFonts w:ascii="Futura PT Medium"/>
          <w:sz w:val="20"/>
        </w:rPr>
      </w:pPr>
    </w:p>
    <w:p w14:paraId="22B7F371" w14:textId="77777777" w:rsidR="00592DE9" w:rsidRDefault="00592DE9">
      <w:pPr>
        <w:pStyle w:val="BodyText"/>
        <w:rPr>
          <w:rFonts w:ascii="Futura PT Medium"/>
          <w:sz w:val="20"/>
        </w:rPr>
      </w:pPr>
    </w:p>
    <w:p w14:paraId="0602F640" w14:textId="77777777" w:rsidR="00592DE9" w:rsidRDefault="00592DE9">
      <w:pPr>
        <w:pStyle w:val="BodyText"/>
        <w:rPr>
          <w:rFonts w:ascii="Futura PT Medium"/>
          <w:sz w:val="20"/>
        </w:rPr>
      </w:pPr>
    </w:p>
    <w:p w14:paraId="3AADA3C8" w14:textId="77777777" w:rsidR="00592DE9" w:rsidRDefault="00592DE9">
      <w:pPr>
        <w:pStyle w:val="BodyText"/>
        <w:rPr>
          <w:rFonts w:ascii="Futura PT Medium"/>
          <w:sz w:val="20"/>
        </w:rPr>
      </w:pPr>
    </w:p>
    <w:p w14:paraId="327101C7" w14:textId="77777777" w:rsidR="00592DE9" w:rsidRDefault="00592DE9">
      <w:pPr>
        <w:pStyle w:val="BodyText"/>
        <w:rPr>
          <w:rFonts w:ascii="Futura PT Medium"/>
          <w:sz w:val="20"/>
        </w:rPr>
      </w:pPr>
    </w:p>
    <w:p w14:paraId="345E0C21" w14:textId="77777777" w:rsidR="00592DE9" w:rsidRDefault="00592DE9">
      <w:pPr>
        <w:pStyle w:val="BodyText"/>
        <w:rPr>
          <w:rFonts w:ascii="Futura PT Medium"/>
          <w:sz w:val="20"/>
        </w:rPr>
      </w:pPr>
    </w:p>
    <w:p w14:paraId="170429DA" w14:textId="77777777" w:rsidR="00592DE9" w:rsidRDefault="003E427C">
      <w:pPr>
        <w:pStyle w:val="BodyText"/>
        <w:spacing w:before="373" w:line="184" w:lineRule="auto"/>
        <w:ind w:left="8189"/>
      </w:pPr>
      <w:r>
        <w:rPr>
          <w:color w:val="FFFFFF"/>
          <w:spacing w:val="7"/>
        </w:rPr>
        <w:t xml:space="preserve">Over </w:t>
      </w:r>
      <w:r>
        <w:rPr>
          <w:color w:val="FFFFFF"/>
          <w:spacing w:val="6"/>
        </w:rPr>
        <w:t xml:space="preserve">100 </w:t>
      </w:r>
      <w:r>
        <w:rPr>
          <w:color w:val="FFFFFF"/>
          <w:spacing w:val="7"/>
        </w:rPr>
        <w:t xml:space="preserve">free </w:t>
      </w:r>
      <w:r>
        <w:rPr>
          <w:color w:val="FFFFFF"/>
          <w:spacing w:val="8"/>
        </w:rPr>
        <w:t xml:space="preserve">events </w:t>
      </w:r>
      <w:r>
        <w:rPr>
          <w:color w:val="FFFFFF"/>
          <w:spacing w:val="10"/>
        </w:rPr>
        <w:t xml:space="preserve">across </w:t>
      </w:r>
      <w:r>
        <w:rPr>
          <w:color w:val="FFFFFF"/>
          <w:spacing w:val="7"/>
        </w:rPr>
        <w:t xml:space="preserve">Wyndham </w:t>
      </w:r>
      <w:r>
        <w:rPr>
          <w:color w:val="FFFFFF"/>
          <w:spacing w:val="6"/>
        </w:rPr>
        <w:t xml:space="preserve">for all </w:t>
      </w:r>
      <w:r>
        <w:rPr>
          <w:color w:val="FFFFFF"/>
          <w:spacing w:val="7"/>
        </w:rPr>
        <w:t>ages</w:t>
      </w:r>
      <w:r>
        <w:rPr>
          <w:color w:val="FFFFFF"/>
          <w:spacing w:val="86"/>
        </w:rPr>
        <w:t xml:space="preserve"> </w:t>
      </w:r>
      <w:r>
        <w:rPr>
          <w:color w:val="FFFFFF"/>
          <w:spacing w:val="10"/>
        </w:rPr>
        <w:t>and</w:t>
      </w:r>
    </w:p>
    <w:p w14:paraId="15C65E33" w14:textId="77777777" w:rsidR="00592DE9" w:rsidRDefault="003E427C">
      <w:pPr>
        <w:pStyle w:val="BodyText"/>
        <w:spacing w:line="184" w:lineRule="auto"/>
        <w:ind w:left="8189"/>
      </w:pPr>
      <w:r>
        <w:rPr>
          <w:color w:val="FFFFFF"/>
        </w:rPr>
        <w:t>interests in</w:t>
      </w:r>
      <w:bookmarkStart w:id="0" w:name="_GoBack"/>
      <w:bookmarkEnd w:id="0"/>
      <w:r>
        <w:rPr>
          <w:color w:val="FFFFFF"/>
        </w:rPr>
        <w:t>cluding cooking, workshops and tours.</w:t>
      </w:r>
    </w:p>
    <w:p w14:paraId="7618815F" w14:textId="77777777" w:rsidR="00592DE9" w:rsidRDefault="003E427C">
      <w:pPr>
        <w:spacing w:before="607" w:line="184" w:lineRule="auto"/>
        <w:ind w:left="8189"/>
        <w:rPr>
          <w:sz w:val="40"/>
        </w:rPr>
      </w:pPr>
      <w:r>
        <w:rPr>
          <w:color w:val="035A70"/>
          <w:sz w:val="40"/>
        </w:rPr>
        <w:t>LOOK OUT FOR THE FESTIVAL PROGRAM IN AUGUST</w:t>
      </w:r>
    </w:p>
    <w:p w14:paraId="25281838" w14:textId="77777777" w:rsidR="00592DE9" w:rsidRDefault="00592DE9">
      <w:pPr>
        <w:pStyle w:val="BodyText"/>
        <w:spacing w:before="3"/>
        <w:rPr>
          <w:sz w:val="23"/>
        </w:rPr>
      </w:pPr>
    </w:p>
    <w:p w14:paraId="0E35D5D1" w14:textId="3930FD5F" w:rsidR="00592DE9" w:rsidRDefault="003E427C">
      <w:pPr>
        <w:spacing w:before="101" w:after="11"/>
        <w:ind w:right="861"/>
        <w:jc w:val="right"/>
        <w:rPr>
          <w:rFonts w:ascii="Calibri Ligh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63C4AB" wp14:editId="7167E109">
                <wp:simplePos x="0" y="0"/>
                <wp:positionH relativeFrom="page">
                  <wp:posOffset>6551930</wp:posOffset>
                </wp:positionH>
                <wp:positionV relativeFrom="paragraph">
                  <wp:posOffset>106045</wp:posOffset>
                </wp:positionV>
                <wp:extent cx="1282065" cy="403860"/>
                <wp:effectExtent l="0" t="0" r="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065" cy="403860"/>
                          <a:chOff x="10318" y="167"/>
                          <a:chExt cx="2019" cy="636"/>
                        </a:xfrm>
                      </wpg:grpSpPr>
                      <wps:wsp>
                        <wps:cNvPr id="18" name="AutoShape 24"/>
                        <wps:cNvSpPr>
                          <a:spLocks/>
                        </wps:cNvSpPr>
                        <wps:spPr bwMode="auto">
                          <a:xfrm>
                            <a:off x="11700" y="167"/>
                            <a:ext cx="636" cy="636"/>
                          </a:xfrm>
                          <a:custGeom>
                            <a:avLst/>
                            <a:gdLst>
                              <a:gd name="T0" fmla="+- 0 12103 11701"/>
                              <a:gd name="T1" fmla="*/ T0 w 636"/>
                              <a:gd name="T2" fmla="+- 0 430 167"/>
                              <a:gd name="T3" fmla="*/ 430 h 636"/>
                              <a:gd name="T4" fmla="+- 0 12118 11701"/>
                              <a:gd name="T5" fmla="*/ T4 w 636"/>
                              <a:gd name="T6" fmla="+- 0 460 167"/>
                              <a:gd name="T7" fmla="*/ 460 h 636"/>
                              <a:gd name="T8" fmla="+- 0 12101 11701"/>
                              <a:gd name="T9" fmla="*/ T8 w 636"/>
                              <a:gd name="T10" fmla="+- 0 553 167"/>
                              <a:gd name="T11" fmla="*/ 553 h 636"/>
                              <a:gd name="T12" fmla="+- 0 11971 11701"/>
                              <a:gd name="T13" fmla="*/ T12 w 636"/>
                              <a:gd name="T14" fmla="+- 0 583 167"/>
                              <a:gd name="T15" fmla="*/ 583 h 636"/>
                              <a:gd name="T16" fmla="+- 0 11915 11701"/>
                              <a:gd name="T17" fmla="*/ T16 w 636"/>
                              <a:gd name="T18" fmla="+- 0 496 167"/>
                              <a:gd name="T19" fmla="*/ 496 h 636"/>
                              <a:gd name="T20" fmla="+- 0 11922 11701"/>
                              <a:gd name="T21" fmla="*/ T20 w 636"/>
                              <a:gd name="T22" fmla="+- 0 447 167"/>
                              <a:gd name="T23" fmla="*/ 447 h 636"/>
                              <a:gd name="T24" fmla="+- 0 11816 11701"/>
                              <a:gd name="T25" fmla="*/ T24 w 636"/>
                              <a:gd name="T26" fmla="+- 0 604 167"/>
                              <a:gd name="T27" fmla="*/ 604 h 636"/>
                              <a:gd name="T28" fmla="+- 0 11868 11701"/>
                              <a:gd name="T29" fmla="*/ T28 w 636"/>
                              <a:gd name="T30" fmla="+- 0 684 167"/>
                              <a:gd name="T31" fmla="*/ 684 h 636"/>
                              <a:gd name="T32" fmla="+- 0 12184 11701"/>
                              <a:gd name="T33" fmla="*/ T32 w 636"/>
                              <a:gd name="T34" fmla="+- 0 677 167"/>
                              <a:gd name="T35" fmla="*/ 677 h 636"/>
                              <a:gd name="T36" fmla="+- 0 12222 11701"/>
                              <a:gd name="T37" fmla="*/ T36 w 636"/>
                              <a:gd name="T38" fmla="+- 0 604 167"/>
                              <a:gd name="T39" fmla="*/ 604 h 636"/>
                              <a:gd name="T40" fmla="+- 0 12222 11701"/>
                              <a:gd name="T41" fmla="*/ T40 w 636"/>
                              <a:gd name="T42" fmla="+- 0 373 167"/>
                              <a:gd name="T43" fmla="*/ 373 h 636"/>
                              <a:gd name="T44" fmla="+- 0 12201 11701"/>
                              <a:gd name="T45" fmla="*/ T44 w 636"/>
                              <a:gd name="T46" fmla="+- 0 310 167"/>
                              <a:gd name="T47" fmla="*/ 310 h 636"/>
                              <a:gd name="T48" fmla="+- 0 12184 11701"/>
                              <a:gd name="T49" fmla="*/ T48 w 636"/>
                              <a:gd name="T50" fmla="+- 0 380 167"/>
                              <a:gd name="T51" fmla="*/ 380 h 636"/>
                              <a:gd name="T52" fmla="+- 0 12118 11701"/>
                              <a:gd name="T53" fmla="*/ T52 w 636"/>
                              <a:gd name="T54" fmla="+- 0 382 167"/>
                              <a:gd name="T55" fmla="*/ 382 h 636"/>
                              <a:gd name="T56" fmla="+- 0 12121 11701"/>
                              <a:gd name="T57" fmla="*/ T56 w 636"/>
                              <a:gd name="T58" fmla="+- 0 316 167"/>
                              <a:gd name="T59" fmla="*/ 316 h 636"/>
                              <a:gd name="T60" fmla="+- 0 12184 11701"/>
                              <a:gd name="T61" fmla="*/ T60 w 636"/>
                              <a:gd name="T62" fmla="+- 0 298 167"/>
                              <a:gd name="T63" fmla="*/ 298 h 636"/>
                              <a:gd name="T64" fmla="+- 0 11922 11701"/>
                              <a:gd name="T65" fmla="*/ T64 w 636"/>
                              <a:gd name="T66" fmla="+- 0 281 167"/>
                              <a:gd name="T67" fmla="*/ 281 h 636"/>
                              <a:gd name="T68" fmla="+- 0 11904 11701"/>
                              <a:gd name="T69" fmla="*/ T68 w 636"/>
                              <a:gd name="T70" fmla="+- 0 281 167"/>
                              <a:gd name="T71" fmla="*/ 281 h 636"/>
                              <a:gd name="T72" fmla="+- 0 11877 11701"/>
                              <a:gd name="T73" fmla="*/ T72 w 636"/>
                              <a:gd name="T74" fmla="+- 0 385 167"/>
                              <a:gd name="T75" fmla="*/ 385 h 636"/>
                              <a:gd name="T76" fmla="+- 0 11871 11701"/>
                              <a:gd name="T77" fmla="*/ T76 w 636"/>
                              <a:gd name="T78" fmla="+- 0 287 167"/>
                              <a:gd name="T79" fmla="*/ 287 h 636"/>
                              <a:gd name="T80" fmla="+- 0 11866 11701"/>
                              <a:gd name="T81" fmla="*/ T80 w 636"/>
                              <a:gd name="T82" fmla="+- 0 340 167"/>
                              <a:gd name="T83" fmla="*/ 340 h 636"/>
                              <a:gd name="T84" fmla="+- 0 11850 11701"/>
                              <a:gd name="T85" fmla="*/ T84 w 636"/>
                              <a:gd name="T86" fmla="+- 0 299 167"/>
                              <a:gd name="T87" fmla="*/ 299 h 636"/>
                              <a:gd name="T88" fmla="+- 0 11820 11701"/>
                              <a:gd name="T89" fmla="*/ T88 w 636"/>
                              <a:gd name="T90" fmla="+- 0 339 167"/>
                              <a:gd name="T91" fmla="*/ 339 h 636"/>
                              <a:gd name="T92" fmla="+- 0 11944 11701"/>
                              <a:gd name="T93" fmla="*/ T92 w 636"/>
                              <a:gd name="T94" fmla="+- 0 414 167"/>
                              <a:gd name="T95" fmla="*/ 414 h 636"/>
                              <a:gd name="T96" fmla="+- 0 11987 11701"/>
                              <a:gd name="T97" fmla="*/ T96 w 636"/>
                              <a:gd name="T98" fmla="+- 0 387 167"/>
                              <a:gd name="T99" fmla="*/ 387 h 636"/>
                              <a:gd name="T100" fmla="+- 0 12045 11701"/>
                              <a:gd name="T101" fmla="*/ T100 w 636"/>
                              <a:gd name="T102" fmla="+- 0 386 167"/>
                              <a:gd name="T103" fmla="*/ 386 h 636"/>
                              <a:gd name="T104" fmla="+- 0 12092 11701"/>
                              <a:gd name="T105" fmla="*/ T104 w 636"/>
                              <a:gd name="T106" fmla="+- 0 414 167"/>
                              <a:gd name="T107" fmla="*/ 414 h 636"/>
                              <a:gd name="T108" fmla="+- 0 12222 11701"/>
                              <a:gd name="T109" fmla="*/ T108 w 636"/>
                              <a:gd name="T110" fmla="+- 0 414 167"/>
                              <a:gd name="T111" fmla="*/ 414 h 636"/>
                              <a:gd name="T112" fmla="+- 0 12336 11701"/>
                              <a:gd name="T113" fmla="*/ T112 w 636"/>
                              <a:gd name="T114" fmla="+- 0 485 167"/>
                              <a:gd name="T115" fmla="*/ 485 h 636"/>
                              <a:gd name="T116" fmla="+- 0 12289 11701"/>
                              <a:gd name="T117" fmla="*/ T116 w 636"/>
                              <a:gd name="T118" fmla="+- 0 321 167"/>
                              <a:gd name="T119" fmla="*/ 321 h 636"/>
                              <a:gd name="T120" fmla="+- 0 12252 11701"/>
                              <a:gd name="T121" fmla="*/ T120 w 636"/>
                              <a:gd name="T122" fmla="+- 0 621 167"/>
                              <a:gd name="T123" fmla="*/ 621 h 636"/>
                              <a:gd name="T124" fmla="+- 0 12090 11701"/>
                              <a:gd name="T125" fmla="*/ T124 w 636"/>
                              <a:gd name="T126" fmla="+- 0 745 167"/>
                              <a:gd name="T127" fmla="*/ 745 h 636"/>
                              <a:gd name="T128" fmla="+- 0 11882 11701"/>
                              <a:gd name="T129" fmla="*/ T128 w 636"/>
                              <a:gd name="T130" fmla="+- 0 718 167"/>
                              <a:gd name="T131" fmla="*/ 718 h 636"/>
                              <a:gd name="T132" fmla="+- 0 11758 11701"/>
                              <a:gd name="T133" fmla="*/ T132 w 636"/>
                              <a:gd name="T134" fmla="+- 0 556 167"/>
                              <a:gd name="T135" fmla="*/ 556 h 636"/>
                              <a:gd name="T136" fmla="+- 0 11786 11701"/>
                              <a:gd name="T137" fmla="*/ T136 w 636"/>
                              <a:gd name="T138" fmla="+- 0 348 167"/>
                              <a:gd name="T139" fmla="*/ 348 h 636"/>
                              <a:gd name="T140" fmla="+- 0 11947 11701"/>
                              <a:gd name="T141" fmla="*/ T140 w 636"/>
                              <a:gd name="T142" fmla="+- 0 224 167"/>
                              <a:gd name="T143" fmla="*/ 224 h 636"/>
                              <a:gd name="T144" fmla="+- 0 12155 11701"/>
                              <a:gd name="T145" fmla="*/ T144 w 636"/>
                              <a:gd name="T146" fmla="+- 0 252 167"/>
                              <a:gd name="T147" fmla="*/ 252 h 636"/>
                              <a:gd name="T148" fmla="+- 0 12279 11701"/>
                              <a:gd name="T149" fmla="*/ T148 w 636"/>
                              <a:gd name="T150" fmla="+- 0 413 167"/>
                              <a:gd name="T151" fmla="*/ 413 h 636"/>
                              <a:gd name="T152" fmla="+- 0 12267 11701"/>
                              <a:gd name="T153" fmla="*/ T152 w 636"/>
                              <a:gd name="T154" fmla="+- 0 286 167"/>
                              <a:gd name="T155" fmla="*/ 286 h 636"/>
                              <a:gd name="T156" fmla="+- 0 12158 11701"/>
                              <a:gd name="T157" fmla="*/ T156 w 636"/>
                              <a:gd name="T158" fmla="+- 0 199 167"/>
                              <a:gd name="T159" fmla="*/ 199 h 636"/>
                              <a:gd name="T160" fmla="+- 0 11946 11701"/>
                              <a:gd name="T161" fmla="*/ T160 w 636"/>
                              <a:gd name="T162" fmla="+- 0 175 167"/>
                              <a:gd name="T163" fmla="*/ 175 h 636"/>
                              <a:gd name="T164" fmla="+- 0 11771 11701"/>
                              <a:gd name="T165" fmla="*/ T164 w 636"/>
                              <a:gd name="T166" fmla="+- 0 286 167"/>
                              <a:gd name="T167" fmla="*/ 286 h 636"/>
                              <a:gd name="T168" fmla="+- 0 11701 11701"/>
                              <a:gd name="T169" fmla="*/ T168 w 636"/>
                              <a:gd name="T170" fmla="+- 0 485 167"/>
                              <a:gd name="T171" fmla="*/ 485 h 636"/>
                              <a:gd name="T172" fmla="+- 0 11771 11701"/>
                              <a:gd name="T173" fmla="*/ T172 w 636"/>
                              <a:gd name="T174" fmla="+- 0 683 167"/>
                              <a:gd name="T175" fmla="*/ 683 h 636"/>
                              <a:gd name="T176" fmla="+- 0 11946 11701"/>
                              <a:gd name="T177" fmla="*/ T176 w 636"/>
                              <a:gd name="T178" fmla="+- 0 794 167"/>
                              <a:gd name="T179" fmla="*/ 794 h 636"/>
                              <a:gd name="T180" fmla="+- 0 12158 11701"/>
                              <a:gd name="T181" fmla="*/ T180 w 636"/>
                              <a:gd name="T182" fmla="+- 0 770 167"/>
                              <a:gd name="T183" fmla="*/ 770 h 636"/>
                              <a:gd name="T184" fmla="+- 0 12267 11701"/>
                              <a:gd name="T185" fmla="*/ T184 w 636"/>
                              <a:gd name="T186" fmla="+- 0 683 167"/>
                              <a:gd name="T187" fmla="*/ 683 h 636"/>
                              <a:gd name="T188" fmla="+- 0 12336 11701"/>
                              <a:gd name="T189" fmla="*/ T188 w 636"/>
                              <a:gd name="T190" fmla="+- 0 485 167"/>
                              <a:gd name="T191" fmla="*/ 485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36" h="636">
                                <a:moveTo>
                                  <a:pt x="521" y="263"/>
                                </a:moveTo>
                                <a:lnTo>
                                  <a:pt x="429" y="262"/>
                                </a:lnTo>
                                <a:lnTo>
                                  <a:pt x="402" y="263"/>
                                </a:lnTo>
                                <a:lnTo>
                                  <a:pt x="405" y="266"/>
                                </a:lnTo>
                                <a:lnTo>
                                  <a:pt x="411" y="276"/>
                                </a:lnTo>
                                <a:lnTo>
                                  <a:pt x="417" y="293"/>
                                </a:lnTo>
                                <a:lnTo>
                                  <a:pt x="419" y="318"/>
                                </a:lnTo>
                                <a:lnTo>
                                  <a:pt x="415" y="350"/>
                                </a:lnTo>
                                <a:lnTo>
                                  <a:pt x="400" y="386"/>
                                </a:lnTo>
                                <a:lnTo>
                                  <a:pt x="368" y="415"/>
                                </a:lnTo>
                                <a:lnTo>
                                  <a:pt x="316" y="427"/>
                                </a:lnTo>
                                <a:lnTo>
                                  <a:pt x="270" y="416"/>
                                </a:lnTo>
                                <a:lnTo>
                                  <a:pt x="238" y="391"/>
                                </a:lnTo>
                                <a:lnTo>
                                  <a:pt x="220" y="359"/>
                                </a:lnTo>
                                <a:lnTo>
                                  <a:pt x="214" y="329"/>
                                </a:lnTo>
                                <a:lnTo>
                                  <a:pt x="214" y="307"/>
                                </a:lnTo>
                                <a:lnTo>
                                  <a:pt x="216" y="292"/>
                                </a:lnTo>
                                <a:lnTo>
                                  <a:pt x="221" y="280"/>
                                </a:lnTo>
                                <a:lnTo>
                                  <a:pt x="230" y="263"/>
                                </a:lnTo>
                                <a:lnTo>
                                  <a:pt x="115" y="263"/>
                                </a:lnTo>
                                <a:lnTo>
                                  <a:pt x="115" y="437"/>
                                </a:lnTo>
                                <a:lnTo>
                                  <a:pt x="123" y="476"/>
                                </a:lnTo>
                                <a:lnTo>
                                  <a:pt x="143" y="502"/>
                                </a:lnTo>
                                <a:lnTo>
                                  <a:pt x="167" y="517"/>
                                </a:lnTo>
                                <a:lnTo>
                                  <a:pt x="191" y="521"/>
                                </a:lnTo>
                                <a:lnTo>
                                  <a:pt x="438" y="521"/>
                                </a:lnTo>
                                <a:lnTo>
                                  <a:pt x="483" y="510"/>
                                </a:lnTo>
                                <a:lnTo>
                                  <a:pt x="508" y="485"/>
                                </a:lnTo>
                                <a:lnTo>
                                  <a:pt x="518" y="457"/>
                                </a:lnTo>
                                <a:lnTo>
                                  <a:pt x="521" y="437"/>
                                </a:lnTo>
                                <a:lnTo>
                                  <a:pt x="521" y="427"/>
                                </a:lnTo>
                                <a:lnTo>
                                  <a:pt x="521" y="263"/>
                                </a:lnTo>
                                <a:moveTo>
                                  <a:pt x="521" y="206"/>
                                </a:moveTo>
                                <a:lnTo>
                                  <a:pt x="516" y="173"/>
                                </a:lnTo>
                                <a:lnTo>
                                  <a:pt x="503" y="149"/>
                                </a:lnTo>
                                <a:lnTo>
                                  <a:pt x="500" y="143"/>
                                </a:lnTo>
                                <a:lnTo>
                                  <a:pt x="483" y="131"/>
                                </a:lnTo>
                                <a:lnTo>
                                  <a:pt x="483" y="155"/>
                                </a:lnTo>
                                <a:lnTo>
                                  <a:pt x="483" y="213"/>
                                </a:lnTo>
                                <a:lnTo>
                                  <a:pt x="477" y="218"/>
                                </a:lnTo>
                                <a:lnTo>
                                  <a:pt x="420" y="218"/>
                                </a:lnTo>
                                <a:lnTo>
                                  <a:pt x="417" y="215"/>
                                </a:lnTo>
                                <a:lnTo>
                                  <a:pt x="414" y="213"/>
                                </a:lnTo>
                                <a:lnTo>
                                  <a:pt x="414" y="155"/>
                                </a:lnTo>
                                <a:lnTo>
                                  <a:pt x="420" y="149"/>
                                </a:lnTo>
                                <a:lnTo>
                                  <a:pt x="477" y="149"/>
                                </a:lnTo>
                                <a:lnTo>
                                  <a:pt x="483" y="155"/>
                                </a:lnTo>
                                <a:lnTo>
                                  <a:pt x="483" y="131"/>
                                </a:lnTo>
                                <a:lnTo>
                                  <a:pt x="472" y="122"/>
                                </a:lnTo>
                                <a:lnTo>
                                  <a:pt x="430" y="114"/>
                                </a:lnTo>
                                <a:lnTo>
                                  <a:pt x="221" y="114"/>
                                </a:lnTo>
                                <a:lnTo>
                                  <a:pt x="221" y="218"/>
                                </a:lnTo>
                                <a:lnTo>
                                  <a:pt x="203" y="218"/>
                                </a:lnTo>
                                <a:lnTo>
                                  <a:pt x="203" y="114"/>
                                </a:lnTo>
                                <a:lnTo>
                                  <a:pt x="194" y="114"/>
                                </a:lnTo>
                                <a:lnTo>
                                  <a:pt x="194" y="218"/>
                                </a:lnTo>
                                <a:lnTo>
                                  <a:pt x="176" y="218"/>
                                </a:lnTo>
                                <a:lnTo>
                                  <a:pt x="176" y="217"/>
                                </a:lnTo>
                                <a:lnTo>
                                  <a:pt x="176" y="119"/>
                                </a:lnTo>
                                <a:lnTo>
                                  <a:pt x="170" y="12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9"/>
                                </a:lnTo>
                                <a:lnTo>
                                  <a:pt x="165" y="173"/>
                                </a:lnTo>
                                <a:lnTo>
                                  <a:pt x="165" y="217"/>
                                </a:lnTo>
                                <a:lnTo>
                                  <a:pt x="149" y="217"/>
                                </a:lnTo>
                                <a:lnTo>
                                  <a:pt x="149" y="132"/>
                                </a:lnTo>
                                <a:lnTo>
                                  <a:pt x="140" y="139"/>
                                </a:lnTo>
                                <a:lnTo>
                                  <a:pt x="129" y="151"/>
                                </a:lnTo>
                                <a:lnTo>
                                  <a:pt x="119" y="172"/>
                                </a:lnTo>
                                <a:lnTo>
                                  <a:pt x="115" y="204"/>
                                </a:lnTo>
                                <a:lnTo>
                                  <a:pt x="115" y="247"/>
                                </a:lnTo>
                                <a:lnTo>
                                  <a:pt x="243" y="247"/>
                                </a:lnTo>
                                <a:lnTo>
                                  <a:pt x="248" y="242"/>
                                </a:lnTo>
                                <a:lnTo>
                                  <a:pt x="263" y="231"/>
                                </a:lnTo>
                                <a:lnTo>
                                  <a:pt x="286" y="220"/>
                                </a:lnTo>
                                <a:lnTo>
                                  <a:pt x="302" y="218"/>
                                </a:lnTo>
                                <a:lnTo>
                                  <a:pt x="315" y="215"/>
                                </a:lnTo>
                                <a:lnTo>
                                  <a:pt x="344" y="219"/>
                                </a:lnTo>
                                <a:lnTo>
                                  <a:pt x="367" y="228"/>
                                </a:lnTo>
                                <a:lnTo>
                                  <a:pt x="383" y="239"/>
                                </a:lnTo>
                                <a:lnTo>
                                  <a:pt x="391" y="247"/>
                                </a:lnTo>
                                <a:lnTo>
                                  <a:pt x="394" y="248"/>
                                </a:lnTo>
                                <a:lnTo>
                                  <a:pt x="408" y="249"/>
                                </a:lnTo>
                                <a:lnTo>
                                  <a:pt x="521" y="247"/>
                                </a:lnTo>
                                <a:lnTo>
                                  <a:pt x="521" y="218"/>
                                </a:lnTo>
                                <a:lnTo>
                                  <a:pt x="521" y="206"/>
                                </a:lnTo>
                                <a:moveTo>
                                  <a:pt x="635" y="318"/>
                                </a:moveTo>
                                <a:lnTo>
                                  <a:pt x="627" y="245"/>
                                </a:lnTo>
                                <a:lnTo>
                                  <a:pt x="603" y="178"/>
                                </a:lnTo>
                                <a:lnTo>
                                  <a:pt x="588" y="154"/>
                                </a:lnTo>
                                <a:lnTo>
                                  <a:pt x="588" y="318"/>
                                </a:lnTo>
                                <a:lnTo>
                                  <a:pt x="578" y="389"/>
                                </a:lnTo>
                                <a:lnTo>
                                  <a:pt x="551" y="454"/>
                                </a:lnTo>
                                <a:lnTo>
                                  <a:pt x="509" y="509"/>
                                </a:lnTo>
                                <a:lnTo>
                                  <a:pt x="454" y="551"/>
                                </a:lnTo>
                                <a:lnTo>
                                  <a:pt x="389" y="578"/>
                                </a:lnTo>
                                <a:lnTo>
                                  <a:pt x="318" y="588"/>
                                </a:lnTo>
                                <a:lnTo>
                                  <a:pt x="246" y="578"/>
                                </a:lnTo>
                                <a:lnTo>
                                  <a:pt x="181" y="551"/>
                                </a:lnTo>
                                <a:lnTo>
                                  <a:pt x="127" y="509"/>
                                </a:lnTo>
                                <a:lnTo>
                                  <a:pt x="85" y="454"/>
                                </a:lnTo>
                                <a:lnTo>
                                  <a:pt x="57" y="389"/>
                                </a:lnTo>
                                <a:lnTo>
                                  <a:pt x="48" y="318"/>
                                </a:lnTo>
                                <a:lnTo>
                                  <a:pt x="57" y="246"/>
                                </a:lnTo>
                                <a:lnTo>
                                  <a:pt x="85" y="181"/>
                                </a:lnTo>
                                <a:lnTo>
                                  <a:pt x="127" y="127"/>
                                </a:lnTo>
                                <a:lnTo>
                                  <a:pt x="181" y="85"/>
                                </a:lnTo>
                                <a:lnTo>
                                  <a:pt x="246" y="57"/>
                                </a:lnTo>
                                <a:lnTo>
                                  <a:pt x="318" y="48"/>
                                </a:lnTo>
                                <a:lnTo>
                                  <a:pt x="389" y="57"/>
                                </a:lnTo>
                                <a:lnTo>
                                  <a:pt x="454" y="85"/>
                                </a:lnTo>
                                <a:lnTo>
                                  <a:pt x="509" y="127"/>
                                </a:lnTo>
                                <a:lnTo>
                                  <a:pt x="551" y="181"/>
                                </a:lnTo>
                                <a:lnTo>
                                  <a:pt x="578" y="246"/>
                                </a:lnTo>
                                <a:lnTo>
                                  <a:pt x="588" y="318"/>
                                </a:lnTo>
                                <a:lnTo>
                                  <a:pt x="588" y="154"/>
                                </a:lnTo>
                                <a:lnTo>
                                  <a:pt x="566" y="119"/>
                                </a:lnTo>
                                <a:lnTo>
                                  <a:pt x="516" y="70"/>
                                </a:lnTo>
                                <a:lnTo>
                                  <a:pt x="482" y="48"/>
                                </a:lnTo>
                                <a:lnTo>
                                  <a:pt x="457" y="32"/>
                                </a:lnTo>
                                <a:lnTo>
                                  <a:pt x="391" y="8"/>
                                </a:lnTo>
                                <a:lnTo>
                                  <a:pt x="318" y="0"/>
                                </a:lnTo>
                                <a:lnTo>
                                  <a:pt x="245" y="8"/>
                                </a:lnTo>
                                <a:lnTo>
                                  <a:pt x="178" y="32"/>
                                </a:lnTo>
                                <a:lnTo>
                                  <a:pt x="119" y="70"/>
                                </a:lnTo>
                                <a:lnTo>
                                  <a:pt x="70" y="119"/>
                                </a:lnTo>
                                <a:lnTo>
                                  <a:pt x="32" y="178"/>
                                </a:lnTo>
                                <a:lnTo>
                                  <a:pt x="8" y="245"/>
                                </a:lnTo>
                                <a:lnTo>
                                  <a:pt x="0" y="318"/>
                                </a:lnTo>
                                <a:lnTo>
                                  <a:pt x="8" y="391"/>
                                </a:lnTo>
                                <a:lnTo>
                                  <a:pt x="32" y="457"/>
                                </a:lnTo>
                                <a:lnTo>
                                  <a:pt x="70" y="516"/>
                                </a:lnTo>
                                <a:lnTo>
                                  <a:pt x="119" y="566"/>
                                </a:lnTo>
                                <a:lnTo>
                                  <a:pt x="178" y="603"/>
                                </a:lnTo>
                                <a:lnTo>
                                  <a:pt x="245" y="627"/>
                                </a:lnTo>
                                <a:lnTo>
                                  <a:pt x="318" y="635"/>
                                </a:lnTo>
                                <a:lnTo>
                                  <a:pt x="391" y="627"/>
                                </a:lnTo>
                                <a:lnTo>
                                  <a:pt x="457" y="603"/>
                                </a:lnTo>
                                <a:lnTo>
                                  <a:pt x="482" y="588"/>
                                </a:lnTo>
                                <a:lnTo>
                                  <a:pt x="516" y="566"/>
                                </a:lnTo>
                                <a:lnTo>
                                  <a:pt x="566" y="516"/>
                                </a:lnTo>
                                <a:lnTo>
                                  <a:pt x="603" y="457"/>
                                </a:lnTo>
                                <a:lnTo>
                                  <a:pt x="627" y="391"/>
                                </a:lnTo>
                                <a:lnTo>
                                  <a:pt x="635" y="318"/>
                                </a:lnTo>
                              </a:path>
                            </a:pathLst>
                          </a:custGeom>
                          <a:solidFill>
                            <a:srgbClr val="035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9" y="41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8" y="304"/>
                            <a:ext cx="159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21"/>
                        <wps:cNvSpPr>
                          <a:spLocks/>
                        </wps:cNvSpPr>
                        <wps:spPr bwMode="auto">
                          <a:xfrm>
                            <a:off x="10318" y="167"/>
                            <a:ext cx="623" cy="623"/>
                          </a:xfrm>
                          <a:custGeom>
                            <a:avLst/>
                            <a:gdLst>
                              <a:gd name="T0" fmla="+- 0 10629 10318"/>
                              <a:gd name="T1" fmla="*/ T0 w 623"/>
                              <a:gd name="T2" fmla="+- 0 167 167"/>
                              <a:gd name="T3" fmla="*/ 167 h 623"/>
                              <a:gd name="T4" fmla="+- 0 10558 10318"/>
                              <a:gd name="T5" fmla="*/ T4 w 623"/>
                              <a:gd name="T6" fmla="+- 0 175 167"/>
                              <a:gd name="T7" fmla="*/ 175 h 623"/>
                              <a:gd name="T8" fmla="+- 0 10492 10318"/>
                              <a:gd name="T9" fmla="*/ T8 w 623"/>
                              <a:gd name="T10" fmla="+- 0 199 167"/>
                              <a:gd name="T11" fmla="*/ 199 h 623"/>
                              <a:gd name="T12" fmla="+- 0 10435 10318"/>
                              <a:gd name="T13" fmla="*/ T12 w 623"/>
                              <a:gd name="T14" fmla="+- 0 235 167"/>
                              <a:gd name="T15" fmla="*/ 235 h 623"/>
                              <a:gd name="T16" fmla="+- 0 10386 10318"/>
                              <a:gd name="T17" fmla="*/ T16 w 623"/>
                              <a:gd name="T18" fmla="+- 0 284 167"/>
                              <a:gd name="T19" fmla="*/ 284 h 623"/>
                              <a:gd name="T20" fmla="+- 0 10350 10318"/>
                              <a:gd name="T21" fmla="*/ T20 w 623"/>
                              <a:gd name="T22" fmla="+- 0 341 167"/>
                              <a:gd name="T23" fmla="*/ 341 h 623"/>
                              <a:gd name="T24" fmla="+- 0 10326 10318"/>
                              <a:gd name="T25" fmla="*/ T24 w 623"/>
                              <a:gd name="T26" fmla="+- 0 407 167"/>
                              <a:gd name="T27" fmla="*/ 407 h 623"/>
                              <a:gd name="T28" fmla="+- 0 10318 10318"/>
                              <a:gd name="T29" fmla="*/ T28 w 623"/>
                              <a:gd name="T30" fmla="+- 0 478 167"/>
                              <a:gd name="T31" fmla="*/ 478 h 623"/>
                              <a:gd name="T32" fmla="+- 0 10326 10318"/>
                              <a:gd name="T33" fmla="*/ T32 w 623"/>
                              <a:gd name="T34" fmla="+- 0 550 167"/>
                              <a:gd name="T35" fmla="*/ 550 h 623"/>
                              <a:gd name="T36" fmla="+- 0 10350 10318"/>
                              <a:gd name="T37" fmla="*/ T36 w 623"/>
                              <a:gd name="T38" fmla="+- 0 615 167"/>
                              <a:gd name="T39" fmla="*/ 615 h 623"/>
                              <a:gd name="T40" fmla="+- 0 10386 10318"/>
                              <a:gd name="T41" fmla="*/ T40 w 623"/>
                              <a:gd name="T42" fmla="+- 0 673 167"/>
                              <a:gd name="T43" fmla="*/ 673 h 623"/>
                              <a:gd name="T44" fmla="+- 0 10435 10318"/>
                              <a:gd name="T45" fmla="*/ T44 w 623"/>
                              <a:gd name="T46" fmla="+- 0 721 167"/>
                              <a:gd name="T47" fmla="*/ 721 h 623"/>
                              <a:gd name="T48" fmla="+- 0 10492 10318"/>
                              <a:gd name="T49" fmla="*/ T48 w 623"/>
                              <a:gd name="T50" fmla="+- 0 758 167"/>
                              <a:gd name="T51" fmla="*/ 758 h 623"/>
                              <a:gd name="T52" fmla="+- 0 10558 10318"/>
                              <a:gd name="T53" fmla="*/ T52 w 623"/>
                              <a:gd name="T54" fmla="+- 0 781 167"/>
                              <a:gd name="T55" fmla="*/ 781 h 623"/>
                              <a:gd name="T56" fmla="+- 0 10629 10318"/>
                              <a:gd name="T57" fmla="*/ T56 w 623"/>
                              <a:gd name="T58" fmla="+- 0 789 167"/>
                              <a:gd name="T59" fmla="*/ 789 h 623"/>
                              <a:gd name="T60" fmla="+- 0 10701 10318"/>
                              <a:gd name="T61" fmla="*/ T60 w 623"/>
                              <a:gd name="T62" fmla="+- 0 781 167"/>
                              <a:gd name="T63" fmla="*/ 781 h 623"/>
                              <a:gd name="T64" fmla="+- 0 10766 10318"/>
                              <a:gd name="T65" fmla="*/ T64 w 623"/>
                              <a:gd name="T66" fmla="+- 0 758 167"/>
                              <a:gd name="T67" fmla="*/ 758 h 623"/>
                              <a:gd name="T68" fmla="+- 0 10790 10318"/>
                              <a:gd name="T69" fmla="*/ T68 w 623"/>
                              <a:gd name="T70" fmla="+- 0 743 167"/>
                              <a:gd name="T71" fmla="*/ 743 h 623"/>
                              <a:gd name="T72" fmla="+- 0 10629 10318"/>
                              <a:gd name="T73" fmla="*/ T72 w 623"/>
                              <a:gd name="T74" fmla="+- 0 743 167"/>
                              <a:gd name="T75" fmla="*/ 743 h 623"/>
                              <a:gd name="T76" fmla="+- 0 10559 10318"/>
                              <a:gd name="T77" fmla="*/ T76 w 623"/>
                              <a:gd name="T78" fmla="+- 0 733 167"/>
                              <a:gd name="T79" fmla="*/ 733 h 623"/>
                              <a:gd name="T80" fmla="+- 0 10496 10318"/>
                              <a:gd name="T81" fmla="*/ T80 w 623"/>
                              <a:gd name="T82" fmla="+- 0 707 167"/>
                              <a:gd name="T83" fmla="*/ 707 h 623"/>
                              <a:gd name="T84" fmla="+- 0 10442 10318"/>
                              <a:gd name="T85" fmla="*/ T84 w 623"/>
                              <a:gd name="T86" fmla="+- 0 665 167"/>
                              <a:gd name="T87" fmla="*/ 665 h 623"/>
                              <a:gd name="T88" fmla="+- 0 10401 10318"/>
                              <a:gd name="T89" fmla="*/ T88 w 623"/>
                              <a:gd name="T90" fmla="+- 0 612 167"/>
                              <a:gd name="T91" fmla="*/ 612 h 623"/>
                              <a:gd name="T92" fmla="+- 0 10374 10318"/>
                              <a:gd name="T93" fmla="*/ T92 w 623"/>
                              <a:gd name="T94" fmla="+- 0 548 167"/>
                              <a:gd name="T95" fmla="*/ 548 h 623"/>
                              <a:gd name="T96" fmla="+- 0 10365 10318"/>
                              <a:gd name="T97" fmla="*/ T96 w 623"/>
                              <a:gd name="T98" fmla="+- 0 478 167"/>
                              <a:gd name="T99" fmla="*/ 478 h 623"/>
                              <a:gd name="T100" fmla="+- 0 10374 10318"/>
                              <a:gd name="T101" fmla="*/ T100 w 623"/>
                              <a:gd name="T102" fmla="+- 0 408 167"/>
                              <a:gd name="T103" fmla="*/ 408 h 623"/>
                              <a:gd name="T104" fmla="+- 0 10401 10318"/>
                              <a:gd name="T105" fmla="*/ T104 w 623"/>
                              <a:gd name="T106" fmla="+- 0 345 167"/>
                              <a:gd name="T107" fmla="*/ 345 h 623"/>
                              <a:gd name="T108" fmla="+- 0 10442 10318"/>
                              <a:gd name="T109" fmla="*/ T108 w 623"/>
                              <a:gd name="T110" fmla="+- 0 291 167"/>
                              <a:gd name="T111" fmla="*/ 291 h 623"/>
                              <a:gd name="T112" fmla="+- 0 10496 10318"/>
                              <a:gd name="T113" fmla="*/ T112 w 623"/>
                              <a:gd name="T114" fmla="+- 0 250 167"/>
                              <a:gd name="T115" fmla="*/ 250 h 623"/>
                              <a:gd name="T116" fmla="+- 0 10559 10318"/>
                              <a:gd name="T117" fmla="*/ T116 w 623"/>
                              <a:gd name="T118" fmla="+- 0 223 167"/>
                              <a:gd name="T119" fmla="*/ 223 h 623"/>
                              <a:gd name="T120" fmla="+- 0 10629 10318"/>
                              <a:gd name="T121" fmla="*/ T120 w 623"/>
                              <a:gd name="T122" fmla="+- 0 214 167"/>
                              <a:gd name="T123" fmla="*/ 214 h 623"/>
                              <a:gd name="T124" fmla="+- 0 10790 10318"/>
                              <a:gd name="T125" fmla="*/ T124 w 623"/>
                              <a:gd name="T126" fmla="+- 0 214 167"/>
                              <a:gd name="T127" fmla="*/ 214 h 623"/>
                              <a:gd name="T128" fmla="+- 0 10766 10318"/>
                              <a:gd name="T129" fmla="*/ T128 w 623"/>
                              <a:gd name="T130" fmla="+- 0 199 167"/>
                              <a:gd name="T131" fmla="*/ 199 h 623"/>
                              <a:gd name="T132" fmla="+- 0 10701 10318"/>
                              <a:gd name="T133" fmla="*/ T132 w 623"/>
                              <a:gd name="T134" fmla="+- 0 175 167"/>
                              <a:gd name="T135" fmla="*/ 175 h 623"/>
                              <a:gd name="T136" fmla="+- 0 10629 10318"/>
                              <a:gd name="T137" fmla="*/ T136 w 623"/>
                              <a:gd name="T138" fmla="+- 0 167 167"/>
                              <a:gd name="T139" fmla="*/ 167 h 623"/>
                              <a:gd name="T140" fmla="+- 0 10790 10318"/>
                              <a:gd name="T141" fmla="*/ T140 w 623"/>
                              <a:gd name="T142" fmla="+- 0 214 167"/>
                              <a:gd name="T143" fmla="*/ 214 h 623"/>
                              <a:gd name="T144" fmla="+- 0 10629 10318"/>
                              <a:gd name="T145" fmla="*/ T144 w 623"/>
                              <a:gd name="T146" fmla="+- 0 214 167"/>
                              <a:gd name="T147" fmla="*/ 214 h 623"/>
                              <a:gd name="T148" fmla="+- 0 10700 10318"/>
                              <a:gd name="T149" fmla="*/ T148 w 623"/>
                              <a:gd name="T150" fmla="+- 0 223 167"/>
                              <a:gd name="T151" fmla="*/ 223 h 623"/>
                              <a:gd name="T152" fmla="+- 0 10763 10318"/>
                              <a:gd name="T153" fmla="*/ T152 w 623"/>
                              <a:gd name="T154" fmla="+- 0 250 167"/>
                              <a:gd name="T155" fmla="*/ 250 h 623"/>
                              <a:gd name="T156" fmla="+- 0 10816 10318"/>
                              <a:gd name="T157" fmla="*/ T156 w 623"/>
                              <a:gd name="T158" fmla="+- 0 291 167"/>
                              <a:gd name="T159" fmla="*/ 291 h 623"/>
                              <a:gd name="T160" fmla="+- 0 10858 10318"/>
                              <a:gd name="T161" fmla="*/ T160 w 623"/>
                              <a:gd name="T162" fmla="+- 0 345 167"/>
                              <a:gd name="T163" fmla="*/ 345 h 623"/>
                              <a:gd name="T164" fmla="+- 0 10884 10318"/>
                              <a:gd name="T165" fmla="*/ T164 w 623"/>
                              <a:gd name="T166" fmla="+- 0 408 167"/>
                              <a:gd name="T167" fmla="*/ 408 h 623"/>
                              <a:gd name="T168" fmla="+- 0 10894 10318"/>
                              <a:gd name="T169" fmla="*/ T168 w 623"/>
                              <a:gd name="T170" fmla="+- 0 478 167"/>
                              <a:gd name="T171" fmla="*/ 478 h 623"/>
                              <a:gd name="T172" fmla="+- 0 10884 10318"/>
                              <a:gd name="T173" fmla="*/ T172 w 623"/>
                              <a:gd name="T174" fmla="+- 0 548 167"/>
                              <a:gd name="T175" fmla="*/ 548 h 623"/>
                              <a:gd name="T176" fmla="+- 0 10858 10318"/>
                              <a:gd name="T177" fmla="*/ T176 w 623"/>
                              <a:gd name="T178" fmla="+- 0 612 167"/>
                              <a:gd name="T179" fmla="*/ 612 h 623"/>
                              <a:gd name="T180" fmla="+- 0 10816 10318"/>
                              <a:gd name="T181" fmla="*/ T180 w 623"/>
                              <a:gd name="T182" fmla="+- 0 665 167"/>
                              <a:gd name="T183" fmla="*/ 665 h 623"/>
                              <a:gd name="T184" fmla="+- 0 10763 10318"/>
                              <a:gd name="T185" fmla="*/ T184 w 623"/>
                              <a:gd name="T186" fmla="+- 0 707 167"/>
                              <a:gd name="T187" fmla="*/ 707 h 623"/>
                              <a:gd name="T188" fmla="+- 0 10700 10318"/>
                              <a:gd name="T189" fmla="*/ T188 w 623"/>
                              <a:gd name="T190" fmla="+- 0 733 167"/>
                              <a:gd name="T191" fmla="*/ 733 h 623"/>
                              <a:gd name="T192" fmla="+- 0 10629 10318"/>
                              <a:gd name="T193" fmla="*/ T192 w 623"/>
                              <a:gd name="T194" fmla="+- 0 743 167"/>
                              <a:gd name="T195" fmla="*/ 743 h 623"/>
                              <a:gd name="T196" fmla="+- 0 10790 10318"/>
                              <a:gd name="T197" fmla="*/ T196 w 623"/>
                              <a:gd name="T198" fmla="+- 0 743 167"/>
                              <a:gd name="T199" fmla="*/ 743 h 623"/>
                              <a:gd name="T200" fmla="+- 0 10824 10318"/>
                              <a:gd name="T201" fmla="*/ T200 w 623"/>
                              <a:gd name="T202" fmla="+- 0 721 167"/>
                              <a:gd name="T203" fmla="*/ 721 h 623"/>
                              <a:gd name="T204" fmla="+- 0 10872 10318"/>
                              <a:gd name="T205" fmla="*/ T204 w 623"/>
                              <a:gd name="T206" fmla="+- 0 673 167"/>
                              <a:gd name="T207" fmla="*/ 673 h 623"/>
                              <a:gd name="T208" fmla="+- 0 10909 10318"/>
                              <a:gd name="T209" fmla="*/ T208 w 623"/>
                              <a:gd name="T210" fmla="+- 0 615 167"/>
                              <a:gd name="T211" fmla="*/ 615 h 623"/>
                              <a:gd name="T212" fmla="+- 0 10932 10318"/>
                              <a:gd name="T213" fmla="*/ T212 w 623"/>
                              <a:gd name="T214" fmla="+- 0 550 167"/>
                              <a:gd name="T215" fmla="*/ 550 h 623"/>
                              <a:gd name="T216" fmla="+- 0 10941 10318"/>
                              <a:gd name="T217" fmla="*/ T216 w 623"/>
                              <a:gd name="T218" fmla="+- 0 478 167"/>
                              <a:gd name="T219" fmla="*/ 478 h 623"/>
                              <a:gd name="T220" fmla="+- 0 10932 10318"/>
                              <a:gd name="T221" fmla="*/ T220 w 623"/>
                              <a:gd name="T222" fmla="+- 0 407 167"/>
                              <a:gd name="T223" fmla="*/ 407 h 623"/>
                              <a:gd name="T224" fmla="+- 0 10909 10318"/>
                              <a:gd name="T225" fmla="*/ T224 w 623"/>
                              <a:gd name="T226" fmla="+- 0 341 167"/>
                              <a:gd name="T227" fmla="*/ 341 h 623"/>
                              <a:gd name="T228" fmla="+- 0 10872 10318"/>
                              <a:gd name="T229" fmla="*/ T228 w 623"/>
                              <a:gd name="T230" fmla="+- 0 284 167"/>
                              <a:gd name="T231" fmla="*/ 284 h 623"/>
                              <a:gd name="T232" fmla="+- 0 10824 10318"/>
                              <a:gd name="T233" fmla="*/ T232 w 623"/>
                              <a:gd name="T234" fmla="+- 0 235 167"/>
                              <a:gd name="T235" fmla="*/ 235 h 623"/>
                              <a:gd name="T236" fmla="+- 0 10790 10318"/>
                              <a:gd name="T237" fmla="*/ T236 w 623"/>
                              <a:gd name="T238" fmla="+- 0 214 167"/>
                              <a:gd name="T239" fmla="*/ 21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8"/>
                                </a:lnTo>
                                <a:lnTo>
                                  <a:pt x="68" y="117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2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7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4"/>
                                </a:lnTo>
                                <a:lnTo>
                                  <a:pt x="311" y="622"/>
                                </a:lnTo>
                                <a:lnTo>
                                  <a:pt x="383" y="614"/>
                                </a:lnTo>
                                <a:lnTo>
                                  <a:pt x="448" y="591"/>
                                </a:lnTo>
                                <a:lnTo>
                                  <a:pt x="472" y="576"/>
                                </a:lnTo>
                                <a:lnTo>
                                  <a:pt x="311" y="576"/>
                                </a:lnTo>
                                <a:lnTo>
                                  <a:pt x="241" y="566"/>
                                </a:lnTo>
                                <a:lnTo>
                                  <a:pt x="178" y="540"/>
                                </a:lnTo>
                                <a:lnTo>
                                  <a:pt x="124" y="498"/>
                                </a:lnTo>
                                <a:lnTo>
                                  <a:pt x="83" y="445"/>
                                </a:lnTo>
                                <a:lnTo>
                                  <a:pt x="56" y="381"/>
                                </a:lnTo>
                                <a:lnTo>
                                  <a:pt x="47" y="311"/>
                                </a:lnTo>
                                <a:lnTo>
                                  <a:pt x="56" y="241"/>
                                </a:lnTo>
                                <a:lnTo>
                                  <a:pt x="83" y="178"/>
                                </a:lnTo>
                                <a:lnTo>
                                  <a:pt x="124" y="124"/>
                                </a:lnTo>
                                <a:lnTo>
                                  <a:pt x="178" y="83"/>
                                </a:lnTo>
                                <a:lnTo>
                                  <a:pt x="241" y="56"/>
                                </a:lnTo>
                                <a:lnTo>
                                  <a:pt x="311" y="47"/>
                                </a:lnTo>
                                <a:lnTo>
                                  <a:pt x="472" y="47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472" y="47"/>
                                </a:moveTo>
                                <a:lnTo>
                                  <a:pt x="311" y="47"/>
                                </a:lnTo>
                                <a:lnTo>
                                  <a:pt x="382" y="56"/>
                                </a:lnTo>
                                <a:lnTo>
                                  <a:pt x="445" y="83"/>
                                </a:lnTo>
                                <a:lnTo>
                                  <a:pt x="498" y="124"/>
                                </a:lnTo>
                                <a:lnTo>
                                  <a:pt x="540" y="178"/>
                                </a:lnTo>
                                <a:lnTo>
                                  <a:pt x="566" y="241"/>
                                </a:lnTo>
                                <a:lnTo>
                                  <a:pt x="576" y="311"/>
                                </a:lnTo>
                                <a:lnTo>
                                  <a:pt x="566" y="381"/>
                                </a:lnTo>
                                <a:lnTo>
                                  <a:pt x="540" y="445"/>
                                </a:lnTo>
                                <a:lnTo>
                                  <a:pt x="498" y="498"/>
                                </a:lnTo>
                                <a:lnTo>
                                  <a:pt x="445" y="540"/>
                                </a:lnTo>
                                <a:lnTo>
                                  <a:pt x="382" y="566"/>
                                </a:lnTo>
                                <a:lnTo>
                                  <a:pt x="311" y="576"/>
                                </a:lnTo>
                                <a:lnTo>
                                  <a:pt x="472" y="576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4" y="383"/>
                                </a:lnTo>
                                <a:lnTo>
                                  <a:pt x="623" y="311"/>
                                </a:lnTo>
                                <a:lnTo>
                                  <a:pt x="614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7"/>
                                </a:lnTo>
                                <a:lnTo>
                                  <a:pt x="506" y="68"/>
                                </a:lnTo>
                                <a:lnTo>
                                  <a:pt x="4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5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346"/>
                            <a:ext cx="36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19"/>
                        <wps:cNvSpPr>
                          <a:spLocks/>
                        </wps:cNvSpPr>
                        <wps:spPr bwMode="auto">
                          <a:xfrm>
                            <a:off x="11009" y="167"/>
                            <a:ext cx="623" cy="623"/>
                          </a:xfrm>
                          <a:custGeom>
                            <a:avLst/>
                            <a:gdLst>
                              <a:gd name="T0" fmla="+- 0 11321 11010"/>
                              <a:gd name="T1" fmla="*/ T0 w 623"/>
                              <a:gd name="T2" fmla="+- 0 167 167"/>
                              <a:gd name="T3" fmla="*/ 167 h 623"/>
                              <a:gd name="T4" fmla="+- 0 11249 11010"/>
                              <a:gd name="T5" fmla="*/ T4 w 623"/>
                              <a:gd name="T6" fmla="+- 0 175 167"/>
                              <a:gd name="T7" fmla="*/ 175 h 623"/>
                              <a:gd name="T8" fmla="+- 0 11184 11010"/>
                              <a:gd name="T9" fmla="*/ T8 w 623"/>
                              <a:gd name="T10" fmla="+- 0 199 167"/>
                              <a:gd name="T11" fmla="*/ 199 h 623"/>
                              <a:gd name="T12" fmla="+- 0 11126 11010"/>
                              <a:gd name="T13" fmla="*/ T12 w 623"/>
                              <a:gd name="T14" fmla="+- 0 235 167"/>
                              <a:gd name="T15" fmla="*/ 235 h 623"/>
                              <a:gd name="T16" fmla="+- 0 11078 11010"/>
                              <a:gd name="T17" fmla="*/ T16 w 623"/>
                              <a:gd name="T18" fmla="+- 0 284 167"/>
                              <a:gd name="T19" fmla="*/ 284 h 623"/>
                              <a:gd name="T20" fmla="+- 0 11041 11010"/>
                              <a:gd name="T21" fmla="*/ T20 w 623"/>
                              <a:gd name="T22" fmla="+- 0 341 167"/>
                              <a:gd name="T23" fmla="*/ 341 h 623"/>
                              <a:gd name="T24" fmla="+- 0 11018 11010"/>
                              <a:gd name="T25" fmla="*/ T24 w 623"/>
                              <a:gd name="T26" fmla="+- 0 407 167"/>
                              <a:gd name="T27" fmla="*/ 407 h 623"/>
                              <a:gd name="T28" fmla="+- 0 11010 11010"/>
                              <a:gd name="T29" fmla="*/ T28 w 623"/>
                              <a:gd name="T30" fmla="+- 0 478 167"/>
                              <a:gd name="T31" fmla="*/ 478 h 623"/>
                              <a:gd name="T32" fmla="+- 0 11018 11010"/>
                              <a:gd name="T33" fmla="*/ T32 w 623"/>
                              <a:gd name="T34" fmla="+- 0 550 167"/>
                              <a:gd name="T35" fmla="*/ 550 h 623"/>
                              <a:gd name="T36" fmla="+- 0 11041 11010"/>
                              <a:gd name="T37" fmla="*/ T36 w 623"/>
                              <a:gd name="T38" fmla="+- 0 615 167"/>
                              <a:gd name="T39" fmla="*/ 615 h 623"/>
                              <a:gd name="T40" fmla="+- 0 11078 11010"/>
                              <a:gd name="T41" fmla="*/ T40 w 623"/>
                              <a:gd name="T42" fmla="+- 0 673 167"/>
                              <a:gd name="T43" fmla="*/ 673 h 623"/>
                              <a:gd name="T44" fmla="+- 0 11126 11010"/>
                              <a:gd name="T45" fmla="*/ T44 w 623"/>
                              <a:gd name="T46" fmla="+- 0 721 167"/>
                              <a:gd name="T47" fmla="*/ 721 h 623"/>
                              <a:gd name="T48" fmla="+- 0 11184 11010"/>
                              <a:gd name="T49" fmla="*/ T48 w 623"/>
                              <a:gd name="T50" fmla="+- 0 758 167"/>
                              <a:gd name="T51" fmla="*/ 758 h 623"/>
                              <a:gd name="T52" fmla="+- 0 11249 11010"/>
                              <a:gd name="T53" fmla="*/ T52 w 623"/>
                              <a:gd name="T54" fmla="+- 0 781 167"/>
                              <a:gd name="T55" fmla="*/ 781 h 623"/>
                              <a:gd name="T56" fmla="+- 0 11321 11010"/>
                              <a:gd name="T57" fmla="*/ T56 w 623"/>
                              <a:gd name="T58" fmla="+- 0 789 167"/>
                              <a:gd name="T59" fmla="*/ 789 h 623"/>
                              <a:gd name="T60" fmla="+- 0 11392 11010"/>
                              <a:gd name="T61" fmla="*/ T60 w 623"/>
                              <a:gd name="T62" fmla="+- 0 781 167"/>
                              <a:gd name="T63" fmla="*/ 781 h 623"/>
                              <a:gd name="T64" fmla="+- 0 11458 11010"/>
                              <a:gd name="T65" fmla="*/ T64 w 623"/>
                              <a:gd name="T66" fmla="+- 0 758 167"/>
                              <a:gd name="T67" fmla="*/ 758 h 623"/>
                              <a:gd name="T68" fmla="+- 0 11481 11010"/>
                              <a:gd name="T69" fmla="*/ T68 w 623"/>
                              <a:gd name="T70" fmla="+- 0 743 167"/>
                              <a:gd name="T71" fmla="*/ 743 h 623"/>
                              <a:gd name="T72" fmla="+- 0 11321 11010"/>
                              <a:gd name="T73" fmla="*/ T72 w 623"/>
                              <a:gd name="T74" fmla="+- 0 743 167"/>
                              <a:gd name="T75" fmla="*/ 743 h 623"/>
                              <a:gd name="T76" fmla="+- 0 11250 11010"/>
                              <a:gd name="T77" fmla="*/ T76 w 623"/>
                              <a:gd name="T78" fmla="+- 0 733 167"/>
                              <a:gd name="T79" fmla="*/ 733 h 623"/>
                              <a:gd name="T80" fmla="+- 0 11187 11010"/>
                              <a:gd name="T81" fmla="*/ T80 w 623"/>
                              <a:gd name="T82" fmla="+- 0 707 167"/>
                              <a:gd name="T83" fmla="*/ 707 h 623"/>
                              <a:gd name="T84" fmla="+- 0 11134 11010"/>
                              <a:gd name="T85" fmla="*/ T84 w 623"/>
                              <a:gd name="T86" fmla="+- 0 665 167"/>
                              <a:gd name="T87" fmla="*/ 665 h 623"/>
                              <a:gd name="T88" fmla="+- 0 11092 11010"/>
                              <a:gd name="T89" fmla="*/ T88 w 623"/>
                              <a:gd name="T90" fmla="+- 0 612 167"/>
                              <a:gd name="T91" fmla="*/ 612 h 623"/>
                              <a:gd name="T92" fmla="+- 0 11066 11010"/>
                              <a:gd name="T93" fmla="*/ T92 w 623"/>
                              <a:gd name="T94" fmla="+- 0 548 167"/>
                              <a:gd name="T95" fmla="*/ 548 h 623"/>
                              <a:gd name="T96" fmla="+- 0 11056 11010"/>
                              <a:gd name="T97" fmla="*/ T96 w 623"/>
                              <a:gd name="T98" fmla="+- 0 478 167"/>
                              <a:gd name="T99" fmla="*/ 478 h 623"/>
                              <a:gd name="T100" fmla="+- 0 11066 11010"/>
                              <a:gd name="T101" fmla="*/ T100 w 623"/>
                              <a:gd name="T102" fmla="+- 0 408 167"/>
                              <a:gd name="T103" fmla="*/ 408 h 623"/>
                              <a:gd name="T104" fmla="+- 0 11092 11010"/>
                              <a:gd name="T105" fmla="*/ T104 w 623"/>
                              <a:gd name="T106" fmla="+- 0 345 167"/>
                              <a:gd name="T107" fmla="*/ 345 h 623"/>
                              <a:gd name="T108" fmla="+- 0 11134 11010"/>
                              <a:gd name="T109" fmla="*/ T108 w 623"/>
                              <a:gd name="T110" fmla="+- 0 291 167"/>
                              <a:gd name="T111" fmla="*/ 291 h 623"/>
                              <a:gd name="T112" fmla="+- 0 11187 11010"/>
                              <a:gd name="T113" fmla="*/ T112 w 623"/>
                              <a:gd name="T114" fmla="+- 0 250 167"/>
                              <a:gd name="T115" fmla="*/ 250 h 623"/>
                              <a:gd name="T116" fmla="+- 0 11250 11010"/>
                              <a:gd name="T117" fmla="*/ T116 w 623"/>
                              <a:gd name="T118" fmla="+- 0 223 167"/>
                              <a:gd name="T119" fmla="*/ 223 h 623"/>
                              <a:gd name="T120" fmla="+- 0 11321 11010"/>
                              <a:gd name="T121" fmla="*/ T120 w 623"/>
                              <a:gd name="T122" fmla="+- 0 214 167"/>
                              <a:gd name="T123" fmla="*/ 214 h 623"/>
                              <a:gd name="T124" fmla="+- 0 11481 11010"/>
                              <a:gd name="T125" fmla="*/ T124 w 623"/>
                              <a:gd name="T126" fmla="+- 0 214 167"/>
                              <a:gd name="T127" fmla="*/ 214 h 623"/>
                              <a:gd name="T128" fmla="+- 0 11458 11010"/>
                              <a:gd name="T129" fmla="*/ T128 w 623"/>
                              <a:gd name="T130" fmla="+- 0 199 167"/>
                              <a:gd name="T131" fmla="*/ 199 h 623"/>
                              <a:gd name="T132" fmla="+- 0 11392 11010"/>
                              <a:gd name="T133" fmla="*/ T132 w 623"/>
                              <a:gd name="T134" fmla="+- 0 175 167"/>
                              <a:gd name="T135" fmla="*/ 175 h 623"/>
                              <a:gd name="T136" fmla="+- 0 11321 11010"/>
                              <a:gd name="T137" fmla="*/ T136 w 623"/>
                              <a:gd name="T138" fmla="+- 0 167 167"/>
                              <a:gd name="T139" fmla="*/ 167 h 623"/>
                              <a:gd name="T140" fmla="+- 0 11481 11010"/>
                              <a:gd name="T141" fmla="*/ T140 w 623"/>
                              <a:gd name="T142" fmla="+- 0 214 167"/>
                              <a:gd name="T143" fmla="*/ 214 h 623"/>
                              <a:gd name="T144" fmla="+- 0 11321 11010"/>
                              <a:gd name="T145" fmla="*/ T144 w 623"/>
                              <a:gd name="T146" fmla="+- 0 214 167"/>
                              <a:gd name="T147" fmla="*/ 214 h 623"/>
                              <a:gd name="T148" fmla="+- 0 11391 11010"/>
                              <a:gd name="T149" fmla="*/ T148 w 623"/>
                              <a:gd name="T150" fmla="+- 0 223 167"/>
                              <a:gd name="T151" fmla="*/ 223 h 623"/>
                              <a:gd name="T152" fmla="+- 0 11454 11010"/>
                              <a:gd name="T153" fmla="*/ T152 w 623"/>
                              <a:gd name="T154" fmla="+- 0 250 167"/>
                              <a:gd name="T155" fmla="*/ 250 h 623"/>
                              <a:gd name="T156" fmla="+- 0 11508 11010"/>
                              <a:gd name="T157" fmla="*/ T156 w 623"/>
                              <a:gd name="T158" fmla="+- 0 291 167"/>
                              <a:gd name="T159" fmla="*/ 291 h 623"/>
                              <a:gd name="T160" fmla="+- 0 11549 11010"/>
                              <a:gd name="T161" fmla="*/ T160 w 623"/>
                              <a:gd name="T162" fmla="+- 0 345 167"/>
                              <a:gd name="T163" fmla="*/ 345 h 623"/>
                              <a:gd name="T164" fmla="+- 0 11576 11010"/>
                              <a:gd name="T165" fmla="*/ T164 w 623"/>
                              <a:gd name="T166" fmla="+- 0 408 167"/>
                              <a:gd name="T167" fmla="*/ 408 h 623"/>
                              <a:gd name="T168" fmla="+- 0 11585 11010"/>
                              <a:gd name="T169" fmla="*/ T168 w 623"/>
                              <a:gd name="T170" fmla="+- 0 478 167"/>
                              <a:gd name="T171" fmla="*/ 478 h 623"/>
                              <a:gd name="T172" fmla="+- 0 11576 11010"/>
                              <a:gd name="T173" fmla="*/ T172 w 623"/>
                              <a:gd name="T174" fmla="+- 0 548 167"/>
                              <a:gd name="T175" fmla="*/ 548 h 623"/>
                              <a:gd name="T176" fmla="+- 0 11549 11010"/>
                              <a:gd name="T177" fmla="*/ T176 w 623"/>
                              <a:gd name="T178" fmla="+- 0 612 167"/>
                              <a:gd name="T179" fmla="*/ 612 h 623"/>
                              <a:gd name="T180" fmla="+- 0 11508 11010"/>
                              <a:gd name="T181" fmla="*/ T180 w 623"/>
                              <a:gd name="T182" fmla="+- 0 665 167"/>
                              <a:gd name="T183" fmla="*/ 665 h 623"/>
                              <a:gd name="T184" fmla="+- 0 11454 11010"/>
                              <a:gd name="T185" fmla="*/ T184 w 623"/>
                              <a:gd name="T186" fmla="+- 0 707 167"/>
                              <a:gd name="T187" fmla="*/ 707 h 623"/>
                              <a:gd name="T188" fmla="+- 0 11391 11010"/>
                              <a:gd name="T189" fmla="*/ T188 w 623"/>
                              <a:gd name="T190" fmla="+- 0 733 167"/>
                              <a:gd name="T191" fmla="*/ 733 h 623"/>
                              <a:gd name="T192" fmla="+- 0 11321 11010"/>
                              <a:gd name="T193" fmla="*/ T192 w 623"/>
                              <a:gd name="T194" fmla="+- 0 743 167"/>
                              <a:gd name="T195" fmla="*/ 743 h 623"/>
                              <a:gd name="T196" fmla="+- 0 11481 11010"/>
                              <a:gd name="T197" fmla="*/ T196 w 623"/>
                              <a:gd name="T198" fmla="+- 0 743 167"/>
                              <a:gd name="T199" fmla="*/ 743 h 623"/>
                              <a:gd name="T200" fmla="+- 0 11515 11010"/>
                              <a:gd name="T201" fmla="*/ T200 w 623"/>
                              <a:gd name="T202" fmla="+- 0 721 167"/>
                              <a:gd name="T203" fmla="*/ 721 h 623"/>
                              <a:gd name="T204" fmla="+- 0 11564 11010"/>
                              <a:gd name="T205" fmla="*/ T204 w 623"/>
                              <a:gd name="T206" fmla="+- 0 673 167"/>
                              <a:gd name="T207" fmla="*/ 673 h 623"/>
                              <a:gd name="T208" fmla="+- 0 11600 11010"/>
                              <a:gd name="T209" fmla="*/ T208 w 623"/>
                              <a:gd name="T210" fmla="+- 0 615 167"/>
                              <a:gd name="T211" fmla="*/ 615 h 623"/>
                              <a:gd name="T212" fmla="+- 0 11624 11010"/>
                              <a:gd name="T213" fmla="*/ T212 w 623"/>
                              <a:gd name="T214" fmla="+- 0 550 167"/>
                              <a:gd name="T215" fmla="*/ 550 h 623"/>
                              <a:gd name="T216" fmla="+- 0 11632 11010"/>
                              <a:gd name="T217" fmla="*/ T216 w 623"/>
                              <a:gd name="T218" fmla="+- 0 478 167"/>
                              <a:gd name="T219" fmla="*/ 478 h 623"/>
                              <a:gd name="T220" fmla="+- 0 11624 11010"/>
                              <a:gd name="T221" fmla="*/ T220 w 623"/>
                              <a:gd name="T222" fmla="+- 0 407 167"/>
                              <a:gd name="T223" fmla="*/ 407 h 623"/>
                              <a:gd name="T224" fmla="+- 0 11600 11010"/>
                              <a:gd name="T225" fmla="*/ T224 w 623"/>
                              <a:gd name="T226" fmla="+- 0 341 167"/>
                              <a:gd name="T227" fmla="*/ 341 h 623"/>
                              <a:gd name="T228" fmla="+- 0 11564 11010"/>
                              <a:gd name="T229" fmla="*/ T228 w 623"/>
                              <a:gd name="T230" fmla="+- 0 284 167"/>
                              <a:gd name="T231" fmla="*/ 284 h 623"/>
                              <a:gd name="T232" fmla="+- 0 11515 11010"/>
                              <a:gd name="T233" fmla="*/ T232 w 623"/>
                              <a:gd name="T234" fmla="+- 0 235 167"/>
                              <a:gd name="T235" fmla="*/ 235 h 623"/>
                              <a:gd name="T236" fmla="+- 0 11481 11010"/>
                              <a:gd name="T237" fmla="*/ T236 w 623"/>
                              <a:gd name="T238" fmla="+- 0 214 167"/>
                              <a:gd name="T239" fmla="*/ 21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311" y="0"/>
                                </a:move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1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39" y="614"/>
                                </a:lnTo>
                                <a:lnTo>
                                  <a:pt x="311" y="622"/>
                                </a:lnTo>
                                <a:lnTo>
                                  <a:pt x="382" y="614"/>
                                </a:lnTo>
                                <a:lnTo>
                                  <a:pt x="448" y="591"/>
                                </a:lnTo>
                                <a:lnTo>
                                  <a:pt x="471" y="576"/>
                                </a:lnTo>
                                <a:lnTo>
                                  <a:pt x="311" y="576"/>
                                </a:lnTo>
                                <a:lnTo>
                                  <a:pt x="240" y="566"/>
                                </a:lnTo>
                                <a:lnTo>
                                  <a:pt x="177" y="540"/>
                                </a:lnTo>
                                <a:lnTo>
                                  <a:pt x="124" y="498"/>
                                </a:lnTo>
                                <a:lnTo>
                                  <a:pt x="82" y="445"/>
                                </a:lnTo>
                                <a:lnTo>
                                  <a:pt x="56" y="381"/>
                                </a:lnTo>
                                <a:lnTo>
                                  <a:pt x="46" y="311"/>
                                </a:lnTo>
                                <a:lnTo>
                                  <a:pt x="56" y="241"/>
                                </a:lnTo>
                                <a:lnTo>
                                  <a:pt x="82" y="178"/>
                                </a:lnTo>
                                <a:lnTo>
                                  <a:pt x="124" y="124"/>
                                </a:lnTo>
                                <a:lnTo>
                                  <a:pt x="177" y="83"/>
                                </a:lnTo>
                                <a:lnTo>
                                  <a:pt x="240" y="56"/>
                                </a:lnTo>
                                <a:lnTo>
                                  <a:pt x="311" y="47"/>
                                </a:lnTo>
                                <a:lnTo>
                                  <a:pt x="471" y="47"/>
                                </a:lnTo>
                                <a:lnTo>
                                  <a:pt x="448" y="32"/>
                                </a:lnTo>
                                <a:lnTo>
                                  <a:pt x="382" y="8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471" y="47"/>
                                </a:moveTo>
                                <a:lnTo>
                                  <a:pt x="311" y="47"/>
                                </a:lnTo>
                                <a:lnTo>
                                  <a:pt x="381" y="56"/>
                                </a:lnTo>
                                <a:lnTo>
                                  <a:pt x="444" y="83"/>
                                </a:lnTo>
                                <a:lnTo>
                                  <a:pt x="498" y="124"/>
                                </a:lnTo>
                                <a:lnTo>
                                  <a:pt x="539" y="178"/>
                                </a:lnTo>
                                <a:lnTo>
                                  <a:pt x="566" y="241"/>
                                </a:lnTo>
                                <a:lnTo>
                                  <a:pt x="575" y="311"/>
                                </a:lnTo>
                                <a:lnTo>
                                  <a:pt x="566" y="381"/>
                                </a:lnTo>
                                <a:lnTo>
                                  <a:pt x="539" y="445"/>
                                </a:lnTo>
                                <a:lnTo>
                                  <a:pt x="498" y="498"/>
                                </a:lnTo>
                                <a:lnTo>
                                  <a:pt x="444" y="540"/>
                                </a:lnTo>
                                <a:lnTo>
                                  <a:pt x="381" y="566"/>
                                </a:lnTo>
                                <a:lnTo>
                                  <a:pt x="311" y="576"/>
                                </a:lnTo>
                                <a:lnTo>
                                  <a:pt x="471" y="576"/>
                                </a:lnTo>
                                <a:lnTo>
                                  <a:pt x="505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0" y="448"/>
                                </a:lnTo>
                                <a:lnTo>
                                  <a:pt x="614" y="383"/>
                                </a:lnTo>
                                <a:lnTo>
                                  <a:pt x="622" y="311"/>
                                </a:lnTo>
                                <a:lnTo>
                                  <a:pt x="614" y="240"/>
                                </a:lnTo>
                                <a:lnTo>
                                  <a:pt x="590" y="174"/>
                                </a:lnTo>
                                <a:lnTo>
                                  <a:pt x="554" y="117"/>
                                </a:lnTo>
                                <a:lnTo>
                                  <a:pt x="505" y="68"/>
                                </a:lnTo>
                                <a:lnTo>
                                  <a:pt x="47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5A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EF340" id="Group 18" o:spid="_x0000_s1026" style="position:absolute;margin-left:515.9pt;margin-top:8.35pt;width:100.95pt;height:31.8pt;z-index:251663360;mso-position-horizontal-relative:page" coordorigin="10318,167" coordsize="2019,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">
                <v:shape id="AutoShape 24" o:spid="_x0000_s1027" style="position:absolute;left:11700;top:167;width:636;height:636;visibility:visible;mso-wrap-style:square;v-text-anchor:top" coordsize="63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" path="m521,263r-92,-1l402,263r3,3l411,276r6,17l419,318r-4,32l400,386r-32,29l316,427,270,416,238,391,220,359r-6,-30l214,307r2,-15l221,280r9,-17l115,263r,174l123,476r20,26l167,517r24,4l438,521r45,-11l508,485r10,-28l521,437r,-10l521,263t,-57l516,173,503,149r-3,-6l483,131r,24l483,213r-6,5l420,218r-3,-3l414,213r,-58l420,149r57,l483,155r,-24l472,122r-42,-8l221,114r,104l203,218r,-104l194,114r,104l176,218r,-1l176,119r-6,1l165,122r,7l165,173r,44l149,217r,-85l140,139r-11,12l119,172r-4,32l115,247r128,l248,242r15,-11l286,220r16,-2l315,215r29,4l367,228r16,11l391,247r3,1l408,249r113,-2l521,218r,-12m635,318r-8,-73l603,178,588,154r,164l578,389r-27,65l509,509r-55,42l389,578r-71,10l246,578,181,551,127,509,85,454,57,389,48,318r9,-72l85,181r42,-54l181,85,246,57r72,-9l389,57r65,28l509,127r42,54l578,246r10,72l588,154,566,119,516,70,482,48,457,32,391,8,318,,245,8,178,32,119,70,70,119,32,178,8,245,,318r8,73l32,457r38,59l119,566r59,37l245,627r73,8l391,627r66,-24l482,588r34,-22l566,516r37,-59l627,391r8,-73e" fillcolor="#035a70" stroked="f">
                  <v:path arrowok="t" o:connecttype="custom" o:connectlocs="402,430;417,460;400,553;270,583;214,496;221,447;115,604;167,684;483,677;521,604;521,373;500,310;483,380;417,382;420,316;483,298;221,281;203,281;176,385;170,287;165,340;149,299;119,339;243,414;286,387;344,386;391,414;521,414;635,485;588,321;551,621;389,745;181,718;57,556;85,348;246,224;454,252;578,413;566,286;457,199;245,175;70,286;0,485;70,683;245,794;457,770;566,683;635,485" o:connectangles="0,0,0,0,0,0,0,0,0,0,0,0,0,0,0,0,0,0,0,0,0,0,0,0,0,0,0,0,0,0,0,0,0,0,0,0,0,0,0,0,0,0,0,0,0,0,0,0"/>
                </v:shape>
                <v:shape id="Picture 23" o:spid="_x0000_s1028" type="#_x0000_t75" style="position:absolute;left:11939;top:41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">
                  <v:imagedata r:id="rId19" o:title=""/>
                </v:shape>
                <v:shape id="Picture 22" o:spid="_x0000_s1029" type="#_x0000_t75" style="position:absolute;left:10548;top:304;width:15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">
                  <v:imagedata r:id="rId20" o:title=""/>
                </v:shape>
                <v:shape id="AutoShape 21" o:spid="_x0000_s1030" style="position:absolute;left:10318;top:167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" path="m311,l240,8,174,32,117,68,68,117,32,174,8,240,,311r8,72l32,448r36,58l117,554r57,37l240,614r71,8l383,614r65,-23l472,576r-161,l241,566,178,540,124,498,83,445,56,381,47,311r9,-70l83,178r41,-54l178,83,241,56r70,-9l472,47,448,32,383,8,311,xm472,47r-161,l382,56r63,27l498,124r42,54l566,241r10,70l566,381r-26,64l498,498r-53,42l382,566r-71,10l472,576r34,-22l554,506r37,-58l614,383r9,-72l614,240,591,174,554,117,506,68,472,47xe" fillcolor="#035a70" stroked="f">
                  <v:path arrowok="t" o:connecttype="custom" o:connectlocs="311,167;240,175;174,199;117,235;68,284;32,341;8,407;0,478;8,550;32,615;68,673;117,721;174,758;240,781;311,789;383,781;448,758;472,743;311,743;241,733;178,707;124,665;83,612;56,548;47,478;56,408;83,345;124,291;178,250;241,223;311,214;472,214;448,199;383,175;311,167;472,214;311,214;382,223;445,250;498,291;540,345;566,408;576,478;566,548;540,612;498,665;445,707;382,733;311,743;472,743;506,721;554,673;591,615;614,550;623,478;614,407;591,341;554,284;506,235;472,214" o:connectangles="0,0,0,0,0,0,0,0,0,0,0,0,0,0,0,0,0,0,0,0,0,0,0,0,0,0,0,0,0,0,0,0,0,0,0,0,0,0,0,0,0,0,0,0,0,0,0,0,0,0,0,0,0,0,0,0,0,0,0,0"/>
                </v:shape>
                <v:shape id="Picture 20" o:spid="_x0000_s1031" type="#_x0000_t75" style="position:absolute;left:11134;top:346;width:369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">
                  <v:imagedata r:id="rId21" o:title=""/>
                </v:shape>
                <v:shape id="AutoShape 19" o:spid="_x0000_s1032" style="position:absolute;left:11009;top:167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" path="m311,l239,8,174,32,116,68,68,117,31,174,8,240,,311r8,72l31,448r37,58l116,554r58,37l239,614r72,8l382,614r66,-23l471,576r-160,l240,566,177,540,124,498,82,445,56,381,46,311,56,241,82,178r42,-54l177,83,240,56r71,-9l471,47,448,32,382,8,311,xm471,47r-160,l381,56r63,27l498,124r41,54l566,241r9,70l566,381r-27,64l498,498r-54,42l381,566r-70,10l471,576r34,-22l554,506r36,-58l614,383r8,-72l614,240,590,174,554,117,505,68,471,47xe" fillcolor="#035a70" stroked="f">
                  <v:path arrowok="t" o:connecttype="custom" o:connectlocs="311,167;239,175;174,199;116,235;68,284;31,341;8,407;0,478;8,550;31,615;68,673;116,721;174,758;239,781;311,789;382,781;448,758;471,743;311,743;240,733;177,707;124,665;82,612;56,548;46,478;56,408;82,345;124,291;177,250;240,223;311,214;471,214;448,199;382,175;311,167;471,214;311,214;381,223;444,250;498,291;539,345;566,408;575,478;566,548;539,612;498,665;444,707;381,733;311,743;471,743;505,721;554,673;590,615;614,550;622,478;614,407;590,341;554,284;505,235;471,214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7C7AEF" wp14:editId="621DEACC">
                <wp:simplePos x="0" y="0"/>
                <wp:positionH relativeFrom="page">
                  <wp:posOffset>8591550</wp:posOffset>
                </wp:positionH>
                <wp:positionV relativeFrom="paragraph">
                  <wp:posOffset>130810</wp:posOffset>
                </wp:positionV>
                <wp:extent cx="0" cy="0"/>
                <wp:effectExtent l="0" t="0" r="0" b="0"/>
                <wp:wrapNone/>
                <wp:docPr id="1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8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E50E7" id="Line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6.5pt,10.3pt" to="676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GRGA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" strokecolor="white" strokeweight=".1774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5001D" wp14:editId="62ADA13D">
                <wp:simplePos x="0" y="0"/>
                <wp:positionH relativeFrom="page">
                  <wp:posOffset>9925685</wp:posOffset>
                </wp:positionH>
                <wp:positionV relativeFrom="paragraph">
                  <wp:posOffset>130810</wp:posOffset>
                </wp:positionV>
                <wp:extent cx="0" cy="0"/>
                <wp:effectExtent l="0" t="0" r="0" b="0"/>
                <wp:wrapNone/>
                <wp:docPr id="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8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EEBA3" id="Line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1.55pt,10.3pt" to="781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yyGA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" strokecolor="white" strokeweight=".17744mm">
                <w10:wrap anchorx="page"/>
              </v:line>
            </w:pict>
          </mc:Fallback>
        </mc:AlternateContent>
      </w:r>
      <w:r>
        <w:rPr>
          <w:rFonts w:ascii="Calibri Light"/>
          <w:color w:val="FFFFFF"/>
          <w:sz w:val="16"/>
        </w:rPr>
        <w:t>proudly supported by</w:t>
      </w:r>
    </w:p>
    <w:p w14:paraId="4258729D" w14:textId="427018A9" w:rsidR="00592DE9" w:rsidRDefault="003E427C">
      <w:pPr>
        <w:ind w:left="12049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g">
            <w:drawing>
              <wp:inline distT="0" distB="0" distL="0" distR="0" wp14:anchorId="1F62117C" wp14:editId="09B36681">
                <wp:extent cx="697865" cy="314325"/>
                <wp:effectExtent l="2540" t="635" r="0" b="0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" cy="314325"/>
                          <a:chOff x="0" y="0"/>
                          <a:chExt cx="1099" cy="495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"/>
                            <a:ext cx="34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121"/>
                            <a:ext cx="21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16"/>
                            <a:ext cx="19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0"/>
                            <a:ext cx="201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E9835C" id="Group 11" o:spid="_x0000_s1026" style="width:54.95pt;height:24.75pt;mso-position-horizontal-relative:char;mso-position-vertical-relative:line" coordsize="1099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">
                <v:shape id="Picture 15" o:spid="_x0000_s1027" type="#_x0000_t75" style="position:absolute;top:121;width:349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">
                  <v:imagedata r:id="rId26" o:title=""/>
                </v:shape>
                <v:shape id="Picture 14" o:spid="_x0000_s1028" type="#_x0000_t75" style="position:absolute;left:379;top:121;width:21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">
                  <v:imagedata r:id="rId27" o:title=""/>
                </v:shape>
                <v:shape id="Picture 13" o:spid="_x0000_s1029" type="#_x0000_t75" style="position:absolute;left:643;top:116;width:19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">
                  <v:imagedata r:id="rId28" o:title=""/>
                </v:shape>
                <v:shape id="Picture 12" o:spid="_x0000_s1030" type="#_x0000_t75" style="position:absolute;left:897;width:201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Calibri Light"/>
          <w:noProof/>
          <w:spacing w:val="15"/>
          <w:position w:val="10"/>
          <w:sz w:val="20"/>
        </w:rPr>
        <mc:AlternateContent>
          <mc:Choice Requires="wpg">
            <w:drawing>
              <wp:inline distT="0" distB="0" distL="0" distR="0" wp14:anchorId="53FF643F" wp14:editId="3B6310FF">
                <wp:extent cx="280035" cy="250190"/>
                <wp:effectExtent l="0" t="1270" r="0" b="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250190"/>
                          <a:chOff x="0" y="0"/>
                          <a:chExt cx="441" cy="394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116"/>
                            <a:ext cx="19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3A09F8" id="Group 8" o:spid="_x0000_s1026" style="width:22.05pt;height:19.7pt;mso-position-horizontal-relative:char;mso-position-vertical-relative:line" coordsize="441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">
                <v:shape id="Picture 10" o:spid="_x0000_s1027" type="#_x0000_t75" style="position:absolute;width:194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">
                  <v:imagedata r:id="rId32" o:title=""/>
                </v:shape>
                <v:shape id="Picture 9" o:spid="_x0000_s1028" type="#_x0000_t75" style="position:absolute;left:250;top:116;width:191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">
                  <v:imagedata r:id="rId3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"/>
          <w:position w:val="10"/>
          <w:sz w:val="20"/>
        </w:rPr>
        <w:t xml:space="preserve"> </w:t>
      </w:r>
      <w:r>
        <w:rPr>
          <w:rFonts w:ascii="Calibri Light"/>
          <w:noProof/>
          <w:spacing w:val="10"/>
          <w:sz w:val="20"/>
        </w:rPr>
        <mc:AlternateContent>
          <mc:Choice Requires="wpg">
            <w:drawing>
              <wp:inline distT="0" distB="0" distL="0" distR="0" wp14:anchorId="5FF2BC15" wp14:editId="6DDB49C3">
                <wp:extent cx="670560" cy="296545"/>
                <wp:effectExtent l="0" t="889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296545"/>
                          <a:chOff x="0" y="0"/>
                          <a:chExt cx="1056" cy="467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"/>
                            <a:ext cx="34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88"/>
                            <a:ext cx="15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615" y="0"/>
                            <a:ext cx="37" cy="360"/>
                          </a:xfrm>
                          <a:custGeom>
                            <a:avLst/>
                            <a:gdLst>
                              <a:gd name="T0" fmla="+- 0 647 616"/>
                              <a:gd name="T1" fmla="*/ T0 w 37"/>
                              <a:gd name="T2" fmla="*/ 93 h 360"/>
                              <a:gd name="T3" fmla="+- 0 621 616"/>
                              <a:gd name="T4" fmla="*/ T3 w 37"/>
                              <a:gd name="T5" fmla="*/ 93 h 360"/>
                              <a:gd name="T6" fmla="+- 0 621 616"/>
                              <a:gd name="T7" fmla="*/ T6 w 37"/>
                              <a:gd name="T8" fmla="*/ 360 h 360"/>
                              <a:gd name="T9" fmla="+- 0 647 616"/>
                              <a:gd name="T10" fmla="*/ T9 w 37"/>
                              <a:gd name="T11" fmla="*/ 360 h 360"/>
                              <a:gd name="T12" fmla="+- 0 647 616"/>
                              <a:gd name="T13" fmla="*/ T12 w 37"/>
                              <a:gd name="T14" fmla="*/ 93 h 360"/>
                              <a:gd name="T15" fmla="+- 0 644 616"/>
                              <a:gd name="T16" fmla="*/ T15 w 37"/>
                              <a:gd name="T17" fmla="*/ 0 h 360"/>
                              <a:gd name="T18" fmla="+- 0 624 616"/>
                              <a:gd name="T19" fmla="*/ T18 w 37"/>
                              <a:gd name="T20" fmla="*/ 0 h 360"/>
                              <a:gd name="T21" fmla="+- 0 616 616"/>
                              <a:gd name="T22" fmla="*/ T21 w 37"/>
                              <a:gd name="T23" fmla="*/ 8 h 360"/>
                              <a:gd name="T24" fmla="+- 0 616 616"/>
                              <a:gd name="T25" fmla="*/ T24 w 37"/>
                              <a:gd name="T26" fmla="*/ 28 h 360"/>
                              <a:gd name="T27" fmla="+- 0 624 616"/>
                              <a:gd name="T28" fmla="*/ T27 w 37"/>
                              <a:gd name="T29" fmla="*/ 37 h 360"/>
                              <a:gd name="T30" fmla="+- 0 644 616"/>
                              <a:gd name="T31" fmla="*/ T30 w 37"/>
                              <a:gd name="T32" fmla="*/ 37 h 360"/>
                              <a:gd name="T33" fmla="+- 0 652 616"/>
                              <a:gd name="T34" fmla="*/ T33 w 37"/>
                              <a:gd name="T35" fmla="*/ 28 h 360"/>
                              <a:gd name="T36" fmla="+- 0 652 616"/>
                              <a:gd name="T37" fmla="*/ T36 w 37"/>
                              <a:gd name="T38" fmla="*/ 8 h 360"/>
                              <a:gd name="T39" fmla="+- 0 644 616"/>
                              <a:gd name="T40" fmla="*/ T39 w 37"/>
                              <a:gd name="T41" fmla="*/ 0 h 3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" h="360">
                                <a:moveTo>
                                  <a:pt x="31" y="93"/>
                                </a:moveTo>
                                <a:lnTo>
                                  <a:pt x="5" y="93"/>
                                </a:lnTo>
                                <a:lnTo>
                                  <a:pt x="5" y="360"/>
                                </a:lnTo>
                                <a:lnTo>
                                  <a:pt x="31" y="360"/>
                                </a:lnTo>
                                <a:lnTo>
                                  <a:pt x="31" y="93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9"/>
                            <a:ext cx="10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93"/>
                            <a:ext cx="19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12F665" id="Group 2" o:spid="_x0000_s1026" style="width:52.8pt;height:23.35pt;mso-position-horizontal-relative:char;mso-position-vertical-relative:line" coordsize="1056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">
                <v:shape id="Picture 7" o:spid="_x0000_s1027" type="#_x0000_t75" style="position:absolute;top:88;width:34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">
                  <v:imagedata r:id="rId38" o:title=""/>
                </v:shape>
                <v:shape id="Picture 6" o:spid="_x0000_s1028" type="#_x0000_t75" style="position:absolute;left:404;top:88;width:15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">
                  <v:imagedata r:id="rId39" o:title=""/>
                </v:shape>
                <v:shape id="AutoShape 5" o:spid="_x0000_s1029" style="position:absolute;left:615;width:37;height:360;visibility:visible;mso-wrap-style:square;v-text-anchor:top" coordsize="3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" path="m31,93l5,93r,267l31,360,31,93xm28,l8,,,8,,28r8,9l28,37r8,-9l36,8,28,xe" stroked="f">
                  <v:path arrowok="t" o:connecttype="custom" o:connectlocs="31,93;5,93;5,360;31,360;31,93;28,0;8,0;0,8;0,28;8,37;28,37;36,28;36,8;28,0" o:connectangles="0,0,0,0,0,0,0,0,0,0,0,0,0,0"/>
                </v:shape>
                <v:shape id="Picture 4" o:spid="_x0000_s1030" type="#_x0000_t75" style="position:absolute;left:710;top:19;width:108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">
                  <v:imagedata r:id="rId40" o:title=""/>
                </v:shape>
                <v:shape id="Picture 3" o:spid="_x0000_s1031" type="#_x0000_t75" style="position:absolute;left:857;top:93;width:199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">
                  <v:imagedata r:id="rId41" o:title=""/>
                </v:shape>
                <w10:anchorlock/>
              </v:group>
            </w:pict>
          </mc:Fallback>
        </mc:AlternateContent>
      </w:r>
    </w:p>
    <w:sectPr w:rsidR="00592DE9">
      <w:type w:val="continuous"/>
      <w:pgSz w:w="16840" w:h="23820"/>
      <w:pgMar w:top="2300" w:right="102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BT Light">
    <w:altName w:val="Century Gothic"/>
    <w:charset w:val="00"/>
    <w:family w:val="swiss"/>
    <w:pitch w:val="variable"/>
  </w:font>
  <w:font w:name="Futura PT Medium">
    <w:altName w:val="Century Gothic"/>
    <w:charset w:val="00"/>
    <w:family w:val="swiss"/>
    <w:pitch w:val="variable"/>
  </w:font>
  <w:font w:name="Calibri Light">
    <w:panose1 w:val="020F030202020403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DE9"/>
    <w:rsid w:val="003E427C"/>
    <w:rsid w:val="0059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  <w14:docId w14:val="46A4DA45"/>
  <w15:docId w15:val="{AFC510CB-0EB1-43E7-AF02-617039B2B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FuturaBT Light" w:eastAsia="FuturaBT Light" w:hAnsi="FuturaBT Light" w:cs="FuturaBT Light"/>
      <w:lang w:bidi="en-US"/>
    </w:rPr>
  </w:style>
  <w:style w:type="paragraph" w:styleId="Heading1">
    <w:name w:val="heading 1"/>
    <w:basedOn w:val="Normal"/>
    <w:uiPriority w:val="9"/>
    <w:qFormat/>
    <w:pPr>
      <w:ind w:left="113"/>
      <w:outlineLvl w:val="0"/>
    </w:pPr>
    <w:rPr>
      <w:rFonts w:ascii="Futura PT Medium" w:eastAsia="Futura PT Medium" w:hAnsi="Futura PT Medium" w:cs="Futura PT Medium"/>
      <w:sz w:val="103"/>
      <w:szCs w:val="10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6C3B3BA24AD547B4BC615AD688A81A41" version="1.0.0">
  <systemFields>
    <field name="Objective-Id">
      <value order="0">A2789398</value>
    </field>
    <field name="Objective-Title">
      <value order="0">WLF A3 Poster Editable in word</value>
    </field>
    <field name="Objective-Description">
      <value order="0"/>
    </field>
    <field name="Objective-CreationStamp">
      <value order="0">2020-02-18T00:27:52Z</value>
    </field>
    <field name="Objective-IsApproved">
      <value order="0">false</value>
    </field>
    <field name="Objective-IsPublished">
      <value order="0">true</value>
    </field>
    <field name="Objective-DatePublished">
      <value order="0">2020-02-18T00:28:59Z</value>
    </field>
    <field name="Objective-ModificationStamp">
      <value order="0">2020-02-18T00:29:03Z</value>
    </field>
    <field name="Objective-Owner">
      <value order="0">Jac Torres-Gomez</value>
    </field>
    <field name="Objective-Path">
      <value order="0">Objective Global Folder:Corporate Management:Department - Libraries &amp; Community Learning - Community Learning:Research &amp; Materials</value>
    </field>
    <field name="Objective-Parent">
      <value order="0">Research &amp; Materials</value>
    </field>
    <field name="Objective-State">
      <value order="0">Published</value>
    </field>
    <field name="Objective-VersionId">
      <value order="0">vA5022847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qA6367</value>
    </field>
    <field name="Objective-Classification">
      <value order="0">Unclassified</value>
    </field>
    <field name="Objective-Caveats">
      <value order="0"/>
    </field>
  </systemFields>
  <catalogues>
    <catalogue name="Business Administration Document Type Catalogue" type="type" ori="id:cA5">
      <field name="Objective-Action Officer">
        <value order="0"/>
      </field>
      <field name="Objective-Delivery Mode">
        <value order="0">Internal</value>
      </field>
      <field name="Objective-Auth or Addressee">
        <value order="0">Staff Wyndham City</value>
      </field>
      <field name="Objective-Auth or Addressee NAR No">
        <value order="0">544420</value>
      </field>
      <field name="Objective-Reference">
        <value order="0"/>
      </field>
      <field name="Objective-P&amp;R Reference Data Type">
        <value order="0"/>
      </field>
      <field name="Objective-External Reference">
        <value order="0"/>
      </field>
      <field name="Objective-Date of Document">
        <value order="0"/>
      </field>
      <field name="Objective-Scanning Operator">
        <value order="0"/>
      </field>
      <field name="Objective-P&amp;R Document ID">
        <value order="0"/>
      </field>
      <field name="Objective-Workflow Tracking Number">
        <value order="0"/>
      </field>
      <field name="Objective-Date Correspondence Received">
        <value order="0"/>
      </field>
      <field name="Objective-Date Response Due">
        <value order="0"/>
      </field>
      <field name="Objective-M13 Agent Type">
        <value order="0">Record Author</value>
      </field>
      <field name="Objective-M14 Jurisdiction">
        <value order="0">Victoria</value>
      </field>
      <field name="Objective-M15 Corporate Id">
        <value order="0">12345</value>
      </field>
      <field name="Objective-M16 Corporate Name">
        <value order="0">Wyndham City Council</value>
      </field>
      <field name="Objective-M33 Scheme Type">
        <value order="0">Functional</value>
      </field>
      <field name="Objective-M34 Scheme Name">
        <value order="0">Agency Functional Thesaurus</value>
      </field>
      <field name="Objective-M35 Title Word">
        <value order="0"/>
      </field>
      <field name="Objective-M56 Date/Time Transmission">
        <value order="0"/>
      </field>
      <field name="Objective-M125 Document Source">
        <value order="0"/>
      </field>
      <field name="Objective-M131 Rendering Text">
        <value order="0">'See the contents of the vers:FileEncoding element'</value>
      </field>
      <field name="Objective-Actioning Officer or Group">
        <value order="0"/>
      </field>
      <field name="Objective-Actioning Business Unit">
        <value order="0"/>
      </field>
      <field name="Objective-FYI Required">
        <value order="0">No</value>
      </field>
      <field name="Objective-FYI Officers or Groups">
        <value order="0"/>
      </field>
      <field name="Objective-FYI Comments">
        <value order="0"/>
      </field>
      <field name="Objective-Connect Creator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D21748846CCB48A3215A65DC3DAEFC" ma:contentTypeVersion="12" ma:contentTypeDescription="Create a new document." ma:contentTypeScope="" ma:versionID="ff5b7bf4119ccfa707832cb1a4fbb79a">
  <xsd:schema xmlns:xsd="http://www.w3.org/2001/XMLSchema" xmlns:xs="http://www.w3.org/2001/XMLSchema" xmlns:p="http://schemas.microsoft.com/office/2006/metadata/properties" xmlns:ns3="e0f49b36-5c48-43f2-bb28-633435b5a3bb" xmlns:ns4="ee377d9e-06d5-44d4-8729-7366a12e291a" targetNamespace="http://schemas.microsoft.com/office/2006/metadata/properties" ma:root="true" ma:fieldsID="c0cea6310ddc710d59e3b6ff79b6a764" ns3:_="" ns4:_="">
    <xsd:import namespace="e0f49b36-5c48-43f2-bb28-633435b5a3bb"/>
    <xsd:import namespace="ee377d9e-06d5-44d4-8729-7366a12e29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49b36-5c48-43f2-bb28-633435b5a3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77d9e-06d5-44d4-8729-7366a12e2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C3B3BA24AD547B4BC615AD688A81A41"/>
  </ds:schemaRefs>
</ds:datastoreItem>
</file>

<file path=customXml/itemProps2.xml><?xml version="1.0" encoding="utf-8"?>
<ds:datastoreItem xmlns:ds="http://schemas.openxmlformats.org/officeDocument/2006/customXml" ds:itemID="{66EEFC86-2252-4D0E-B648-A988CCFE06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f49b36-5c48-43f2-bb28-633435b5a3bb"/>
    <ds:schemaRef ds:uri="ee377d9e-06d5-44d4-8729-7366a12e2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B377FD-645F-45F0-95C1-E035298328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88C975-BE32-4836-8F6D-DABDB89E8D9E}">
  <ds:schemaRefs>
    <ds:schemaRef ds:uri="http://purl.org/dc/elements/1.1/"/>
    <ds:schemaRef ds:uri="http://schemas.microsoft.com/office/2006/metadata/properties"/>
    <ds:schemaRef ds:uri="http://purl.org/dc/terms/"/>
    <ds:schemaRef ds:uri="ee377d9e-06d5-44d4-8729-7366a12e291a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0f49b36-5c48-43f2-bb28-633435b5a3b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E557F279</Template>
  <TotalTime>0</TotalTime>
  <Pages>1</Pages>
  <Words>38</Words>
  <Characters>221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 Torres Gomez</dc:creator>
  <cp:lastModifiedBy>Jac Torres Gomez</cp:lastModifiedBy>
  <cp:revision>2</cp:revision>
  <dcterms:created xsi:type="dcterms:W3CDTF">2020-02-21T04:06:00Z</dcterms:created>
  <dcterms:modified xsi:type="dcterms:W3CDTF">2020-02-21T04:06:00Z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2020-02-10T00:00:00Z</vt:filetime>
  </property>
  <property fmtid="{D5CDD505-2E9C-101B-9397-08002B2CF9AE}" pid="5" name="Objective-Id">
    <vt:lpwstr>A2789398</vt:lpwstr>
  </property>
  <property fmtid="{D5CDD505-2E9C-101B-9397-08002B2CF9AE}" pid="6" name="Objective-Title">
    <vt:lpwstr>WLF A3 Poster Editable in word</vt:lpwstr>
  </property>
  <property fmtid="{D5CDD505-2E9C-101B-9397-08002B2CF9AE}" pid="7" name="Objective-Description">
    <vt:lpwstr/>
  </property>
  <property fmtid="{D5CDD505-2E9C-101B-9397-08002B2CF9AE}" pid="8" name="Objective-CreationStamp">
    <vt:filetime>2020-02-18T00:28:59Z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2020-02-18T00:28:59Z</vt:filetime>
  </property>
  <property fmtid="{D5CDD505-2E9C-101B-9397-08002B2CF9AE}" pid="12" name="Objective-ModificationStamp">
    <vt:filetime>2020-02-18T00:29:03Z</vt:filetime>
  </property>
  <property fmtid="{D5CDD505-2E9C-101B-9397-08002B2CF9AE}" pid="13" name="Objective-Owner">
    <vt:lpwstr>Jac Torres-Gomez</vt:lpwstr>
  </property>
  <property fmtid="{D5CDD505-2E9C-101B-9397-08002B2CF9AE}" pid="14" name="Objective-Path">
    <vt:lpwstr>Objective Global Folder:Corporate Management:Department - Libraries &amp; Community Learning - Community Learning:Research &amp; Materials:</vt:lpwstr>
  </property>
  <property fmtid="{D5CDD505-2E9C-101B-9397-08002B2CF9AE}" pid="15" name="Objective-Parent">
    <vt:lpwstr>Research &amp; Materials</vt:lpwstr>
  </property>
  <property fmtid="{D5CDD505-2E9C-101B-9397-08002B2CF9AE}" pid="16" name="Objective-State">
    <vt:lpwstr>Published</vt:lpwstr>
  </property>
  <property fmtid="{D5CDD505-2E9C-101B-9397-08002B2CF9AE}" pid="17" name="Objective-VersionId">
    <vt:lpwstr>vA5022847</vt:lpwstr>
  </property>
  <property fmtid="{D5CDD505-2E9C-101B-9397-08002B2CF9AE}" pid="18" name="Objective-Version">
    <vt:lpwstr>1.0</vt:lpwstr>
  </property>
  <property fmtid="{D5CDD505-2E9C-101B-9397-08002B2CF9AE}" pid="19" name="Objective-VersionNumber">
    <vt:r8>1</vt:r8>
  </property>
  <property fmtid="{D5CDD505-2E9C-101B-9397-08002B2CF9AE}" pid="20" name="Objective-VersionComment">
    <vt:lpwstr>First version</vt:lpwstr>
  </property>
  <property fmtid="{D5CDD505-2E9C-101B-9397-08002B2CF9AE}" pid="21" name="Objective-FileNumber">
    <vt:lpwstr>qA6367</vt:lpwstr>
  </property>
  <property fmtid="{D5CDD505-2E9C-101B-9397-08002B2CF9AE}" pid="22" name="Objective-Classification">
    <vt:lpwstr>[Inherited - Unclassified]</vt:lpwstr>
  </property>
  <property fmtid="{D5CDD505-2E9C-101B-9397-08002B2CF9AE}" pid="23" name="Objective-Caveats">
    <vt:lpwstr/>
  </property>
  <property fmtid="{D5CDD505-2E9C-101B-9397-08002B2CF9AE}" pid="24" name="Objective-Action Officer">
    <vt:lpwstr/>
  </property>
  <property fmtid="{D5CDD505-2E9C-101B-9397-08002B2CF9AE}" pid="25" name="Objective-Delivery Mode">
    <vt:lpwstr>Internal</vt:lpwstr>
  </property>
  <property fmtid="{D5CDD505-2E9C-101B-9397-08002B2CF9AE}" pid="26" name="Objective-Auth or Addressee">
    <vt:lpwstr>Staff Wyndham City</vt:lpwstr>
  </property>
  <property fmtid="{D5CDD505-2E9C-101B-9397-08002B2CF9AE}" pid="27" name="Objective-Auth or Addressee NAR No">
    <vt:lpwstr>544420</vt:lpwstr>
  </property>
  <property fmtid="{D5CDD505-2E9C-101B-9397-08002B2CF9AE}" pid="28" name="Objective-Reference">
    <vt:lpwstr/>
  </property>
  <property fmtid="{D5CDD505-2E9C-101B-9397-08002B2CF9AE}" pid="29" name="Objective-P&amp;R Reference Data Type">
    <vt:lpwstr/>
  </property>
  <property fmtid="{D5CDD505-2E9C-101B-9397-08002B2CF9AE}" pid="30" name="Objective-External Reference">
    <vt:lpwstr/>
  </property>
  <property fmtid="{D5CDD505-2E9C-101B-9397-08002B2CF9AE}" pid="31" name="Objective-Date of Document">
    <vt:lpwstr/>
  </property>
  <property fmtid="{D5CDD505-2E9C-101B-9397-08002B2CF9AE}" pid="32" name="Objective-Scanning Operator">
    <vt:lpwstr/>
  </property>
  <property fmtid="{D5CDD505-2E9C-101B-9397-08002B2CF9AE}" pid="33" name="Objective-P&amp;R Document ID">
    <vt:lpwstr/>
  </property>
  <property fmtid="{D5CDD505-2E9C-101B-9397-08002B2CF9AE}" pid="34" name="Objective-Workflow Tracking Number">
    <vt:lpwstr/>
  </property>
  <property fmtid="{D5CDD505-2E9C-101B-9397-08002B2CF9AE}" pid="35" name="Objective-Date Correspondence Received">
    <vt:lpwstr/>
  </property>
  <property fmtid="{D5CDD505-2E9C-101B-9397-08002B2CF9AE}" pid="36" name="Objective-Date Response Due">
    <vt:lpwstr/>
  </property>
  <property fmtid="{D5CDD505-2E9C-101B-9397-08002B2CF9AE}" pid="37" name="Objective-M13 Agent Type">
    <vt:lpwstr>Record Author</vt:lpwstr>
  </property>
  <property fmtid="{D5CDD505-2E9C-101B-9397-08002B2CF9AE}" pid="38" name="Objective-M14 Jurisdiction">
    <vt:lpwstr>Victoria</vt:lpwstr>
  </property>
  <property fmtid="{D5CDD505-2E9C-101B-9397-08002B2CF9AE}" pid="39" name="Objective-M15 Corporate Id">
    <vt:lpwstr>12345</vt:lpwstr>
  </property>
  <property fmtid="{D5CDD505-2E9C-101B-9397-08002B2CF9AE}" pid="40" name="Objective-M16 Corporate Name">
    <vt:lpwstr>Wyndham City Council</vt:lpwstr>
  </property>
  <property fmtid="{D5CDD505-2E9C-101B-9397-08002B2CF9AE}" pid="41" name="Objective-M33 Scheme Type">
    <vt:lpwstr>Functional</vt:lpwstr>
  </property>
  <property fmtid="{D5CDD505-2E9C-101B-9397-08002B2CF9AE}" pid="42" name="Objective-M34 Scheme Name">
    <vt:lpwstr>Agency Functional Thesaurus</vt:lpwstr>
  </property>
  <property fmtid="{D5CDD505-2E9C-101B-9397-08002B2CF9AE}" pid="43" name="Objective-M35 Title Word">
    <vt:lpwstr/>
  </property>
  <property fmtid="{D5CDD505-2E9C-101B-9397-08002B2CF9AE}" pid="44" name="Objective-M56 Date/Time Transmission">
    <vt:lpwstr/>
  </property>
  <property fmtid="{D5CDD505-2E9C-101B-9397-08002B2CF9AE}" pid="45" name="Objective-M125 Document Source">
    <vt:lpwstr/>
  </property>
  <property fmtid="{D5CDD505-2E9C-101B-9397-08002B2CF9AE}" pid="46" name="Objective-M131 Rendering Text">
    <vt:lpwstr>'See the contents of the vers:FileEncoding element'</vt:lpwstr>
  </property>
  <property fmtid="{D5CDD505-2E9C-101B-9397-08002B2CF9AE}" pid="47" name="Objective-Actioning Officer or Group">
    <vt:lpwstr/>
  </property>
  <property fmtid="{D5CDD505-2E9C-101B-9397-08002B2CF9AE}" pid="48" name="Objective-Actioning Business Unit">
    <vt:lpwstr/>
  </property>
  <property fmtid="{D5CDD505-2E9C-101B-9397-08002B2CF9AE}" pid="49" name="Objective-FYI Required">
    <vt:lpwstr>No</vt:lpwstr>
  </property>
  <property fmtid="{D5CDD505-2E9C-101B-9397-08002B2CF9AE}" pid="50" name="Objective-FYI Officers or Groups">
    <vt:lpwstr/>
  </property>
  <property fmtid="{D5CDD505-2E9C-101B-9397-08002B2CF9AE}" pid="51" name="Objective-FYI Comments">
    <vt:lpwstr/>
  </property>
  <property fmtid="{D5CDD505-2E9C-101B-9397-08002B2CF9AE}" pid="52" name="Objective-Connect Creator">
    <vt:lpwstr/>
  </property>
  <property fmtid="{D5CDD505-2E9C-101B-9397-08002B2CF9AE}" pid="53" name="Objective-Comment">
    <vt:lpwstr/>
  </property>
  <property fmtid="{D5CDD505-2E9C-101B-9397-08002B2CF9AE}" pid="54" name="Objective-Action Officer [system]">
    <vt:lpwstr/>
  </property>
  <property fmtid="{D5CDD505-2E9C-101B-9397-08002B2CF9AE}" pid="55" name="Objective-Delivery Mode [system]">
    <vt:lpwstr>Internal</vt:lpwstr>
  </property>
  <property fmtid="{D5CDD505-2E9C-101B-9397-08002B2CF9AE}" pid="56" name="Objective-Auth or Addressee [system]">
    <vt:lpwstr>Staff Wyndham City</vt:lpwstr>
  </property>
  <property fmtid="{D5CDD505-2E9C-101B-9397-08002B2CF9AE}" pid="57" name="Objective-Auth or Addressee NAR No [system]">
    <vt:lpwstr>544420</vt:lpwstr>
  </property>
  <property fmtid="{D5CDD505-2E9C-101B-9397-08002B2CF9AE}" pid="58" name="Objective-Reference [system]">
    <vt:lpwstr/>
  </property>
  <property fmtid="{D5CDD505-2E9C-101B-9397-08002B2CF9AE}" pid="59" name="Objective-P&amp;R Reference Data Type [system]">
    <vt:lpwstr/>
  </property>
  <property fmtid="{D5CDD505-2E9C-101B-9397-08002B2CF9AE}" pid="60" name="Objective-External Reference [system]">
    <vt:lpwstr/>
  </property>
  <property fmtid="{D5CDD505-2E9C-101B-9397-08002B2CF9AE}" pid="61" name="Objective-Date of Document [system]">
    <vt:lpwstr/>
  </property>
  <property fmtid="{D5CDD505-2E9C-101B-9397-08002B2CF9AE}" pid="62" name="Objective-Scanning Operator [system]">
    <vt:lpwstr/>
  </property>
  <property fmtid="{D5CDD505-2E9C-101B-9397-08002B2CF9AE}" pid="63" name="Objective-P&amp;R Document ID [system]">
    <vt:lpwstr/>
  </property>
  <property fmtid="{D5CDD505-2E9C-101B-9397-08002B2CF9AE}" pid="64" name="Objective-Workflow Tracking Number [system]">
    <vt:lpwstr/>
  </property>
  <property fmtid="{D5CDD505-2E9C-101B-9397-08002B2CF9AE}" pid="65" name="Objective-Date Correspondence Received [system]">
    <vt:lpwstr/>
  </property>
  <property fmtid="{D5CDD505-2E9C-101B-9397-08002B2CF9AE}" pid="66" name="Objective-Date Response Due [system]">
    <vt:lpwstr/>
  </property>
  <property fmtid="{D5CDD505-2E9C-101B-9397-08002B2CF9AE}" pid="67" name="Objective-M13 Agent Type [system]">
    <vt:lpwstr>Record Author</vt:lpwstr>
  </property>
  <property fmtid="{D5CDD505-2E9C-101B-9397-08002B2CF9AE}" pid="68" name="Objective-M14 Jurisdiction [system]">
    <vt:lpwstr>Victoria</vt:lpwstr>
  </property>
  <property fmtid="{D5CDD505-2E9C-101B-9397-08002B2CF9AE}" pid="69" name="Objective-M15 Corporate Id [system]">
    <vt:lpwstr>12345</vt:lpwstr>
  </property>
  <property fmtid="{D5CDD505-2E9C-101B-9397-08002B2CF9AE}" pid="70" name="Objective-M16 Corporate Name [system]">
    <vt:lpwstr>Wyndham City Council</vt:lpwstr>
  </property>
  <property fmtid="{D5CDD505-2E9C-101B-9397-08002B2CF9AE}" pid="71" name="Objective-M33 Scheme Type [system]">
    <vt:lpwstr>Functional</vt:lpwstr>
  </property>
  <property fmtid="{D5CDD505-2E9C-101B-9397-08002B2CF9AE}" pid="72" name="Objective-M34 Scheme Name [system]">
    <vt:lpwstr>Agency Functional Thesaurus</vt:lpwstr>
  </property>
  <property fmtid="{D5CDD505-2E9C-101B-9397-08002B2CF9AE}" pid="73" name="Objective-M35 Title Word [system]">
    <vt:lpwstr/>
  </property>
  <property fmtid="{D5CDD505-2E9C-101B-9397-08002B2CF9AE}" pid="74" name="Objective-M56 Date/Time Transmission [system]">
    <vt:lpwstr/>
  </property>
  <property fmtid="{D5CDD505-2E9C-101B-9397-08002B2CF9AE}" pid="75" name="Objective-M125 Document Source [system]">
    <vt:lpwstr/>
  </property>
  <property fmtid="{D5CDD505-2E9C-101B-9397-08002B2CF9AE}" pid="76" name="Objective-M131 Rendering Text [system]">
    <vt:lpwstr>'See the contents of the vers:FileEncoding element'</vt:lpwstr>
  </property>
  <property fmtid="{D5CDD505-2E9C-101B-9397-08002B2CF9AE}" pid="77" name="Objective-Actioning Officer or Group [system]">
    <vt:lpwstr/>
  </property>
  <property fmtid="{D5CDD505-2E9C-101B-9397-08002B2CF9AE}" pid="78" name="Objective-Actioning Business Unit [system]">
    <vt:lpwstr/>
  </property>
  <property fmtid="{D5CDD505-2E9C-101B-9397-08002B2CF9AE}" pid="79" name="Objective-FYI Required [system]">
    <vt:lpwstr>No</vt:lpwstr>
  </property>
  <property fmtid="{D5CDD505-2E9C-101B-9397-08002B2CF9AE}" pid="80" name="Objective-FYI Officers or Groups [system]">
    <vt:lpwstr/>
  </property>
  <property fmtid="{D5CDD505-2E9C-101B-9397-08002B2CF9AE}" pid="81" name="Objective-FYI Comments [system]">
    <vt:lpwstr/>
  </property>
  <property fmtid="{D5CDD505-2E9C-101B-9397-08002B2CF9AE}" pid="82" name="Objective-Connect Creator [system]">
    <vt:lpwstr/>
  </property>
  <property fmtid="{D5CDD505-2E9C-101B-9397-08002B2CF9AE}" pid="83" name="ContentTypeId">
    <vt:lpwstr>0x010100FDD21748846CCB48A3215A65DC3DAEFC</vt:lpwstr>
  </property>
</Properties>
</file>